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Title Title Title Title Title Title</w:t>
      </w:r>
    </w:p>
    <w:p w14:paraId="44A9D5E9" w14:textId="4DFC63B0" w:rsidR="00032511" w:rsidRPr="005C0B23" w:rsidRDefault="00937EA2" w:rsidP="00937EA2">
      <w:pPr>
        <w:pStyle w:val="MDPI13authornames"/>
        <w:rPr>
          <w:rFonts w:ascii="Cambria Math" w:hAnsi="Cambria Math"/>
        </w:rPr>
      </w:pPr>
      <w:r w:rsidRPr="005C0B23">
        <w:rPr>
          <w:rFonts w:ascii="Cambria Math" w:hAnsi="Cambria Math"/>
        </w:rPr>
        <w:t xml:space="preserve">Firstname Lastname </w:t>
      </w:r>
      <w:r w:rsidRPr="005C0B23">
        <w:rPr>
          <w:rFonts w:ascii="Cambria Math" w:hAnsi="Cambria Math"/>
          <w:vertAlign w:val="superscript"/>
        </w:rPr>
        <w:t>1</w:t>
      </w:r>
      <w:r w:rsidRPr="005C0B23">
        <w:rPr>
          <w:rFonts w:ascii="Cambria Math" w:hAnsi="Cambria Math"/>
        </w:rPr>
        <w:t xml:space="preserve">, Firstname Lastname </w:t>
      </w:r>
      <w:r w:rsidRPr="005C0B23">
        <w:rPr>
          <w:rFonts w:ascii="Cambria Math" w:hAnsi="Cambria Math"/>
          <w:vertAlign w:val="superscript"/>
        </w:rPr>
        <w:t>2</w:t>
      </w:r>
      <w:r w:rsidRPr="005C0B23">
        <w:rPr>
          <w:rFonts w:ascii="Cambria Math" w:hAnsi="Cambria Math"/>
        </w:rPr>
        <w:t xml:space="preserve"> and Firstname Lastname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r w:rsidR="002B65CD" w:rsidRPr="004A40BD">
        <w:rPr>
          <w:rFonts w:ascii="Cambria Math" w:hAnsi="Cambria Math"/>
          <w:lang w:val="fr-FR"/>
        </w:rPr>
        <w:t>classification</w:t>
      </w:r>
      <w:r w:rsidR="002B65CD" w:rsidRPr="004A40BD">
        <w:rPr>
          <w:rFonts w:ascii="Cambria Math" w:hAnsi="Cambria Math"/>
          <w:szCs w:val="18"/>
          <w:lang w:val="fr-FR"/>
        </w:rPr>
        <w:t>:</w:t>
      </w:r>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60D4ED0" w14:textId="1CC5E7FF"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212C28" w:rsidRPr="00212C28">
        <w:rPr>
          <w:rFonts w:ascii="Cambria Math" w:hAnsi="Cambria Math"/>
          <w:b/>
          <w:bCs/>
          <w:i/>
          <w:iCs/>
        </w:rPr>
        <w:t>Annals of Sustainable Management &amp; Business Ethics</w:t>
      </w:r>
      <w:r w:rsidR="003E1111" w:rsidRPr="003E1111">
        <w:rPr>
          <w:rFonts w:ascii="Cambria Math" w:hAnsi="Cambria Math"/>
        </w:rPr>
        <w:t xml:space="preserve">. </w:t>
      </w:r>
    </w:p>
    <w:sectPr w:rsidR="00937EA2" w:rsidRPr="005C0B23" w:rsidSect="00B730C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5C449" w14:textId="77777777" w:rsidR="00464E73" w:rsidRPr="00063426" w:rsidRDefault="00464E73">
      <w:pPr>
        <w:spacing w:line="240" w:lineRule="auto"/>
      </w:pPr>
      <w:r w:rsidRPr="00063426">
        <w:separator/>
      </w:r>
    </w:p>
  </w:endnote>
  <w:endnote w:type="continuationSeparator" w:id="0">
    <w:p w14:paraId="2D75BBBC" w14:textId="77777777" w:rsidR="00464E73" w:rsidRPr="00063426" w:rsidRDefault="00464E73">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7C48" w14:textId="77777777" w:rsidR="00373B9F" w:rsidRDefault="00373B9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712887"/>
      <w:docPartObj>
        <w:docPartGallery w:val="Page Numbers (Bottom of Page)"/>
        <w:docPartUnique/>
      </w:docPartObj>
    </w:sdtPr>
    <w:sdtContent>
      <w:p w14:paraId="78478B66" w14:textId="137ED3D2" w:rsidR="00373B9F" w:rsidRDefault="00373B9F">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7156A368" w:rsidR="00FA6861" w:rsidRPr="004C0B43" w:rsidRDefault="00BD414F"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23C7C1BF" wp14:editId="416084B1">
          <wp:extent cx="307841" cy="351473"/>
          <wp:effectExtent l="19050" t="19050" r="1651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07841" cy="351473"/>
                  </a:xfrm>
                  <a:prstGeom prst="rect">
                    <a:avLst/>
                  </a:prstGeom>
                  <a:ln w="3175">
                    <a:solidFill>
                      <a:sysClr val="windowText" lastClr="000000"/>
                    </a:solidFill>
                  </a:ln>
                </pic:spPr>
              </pic:pic>
            </a:graphicData>
          </a:graphic>
        </wp:inline>
      </w:drawing>
    </w:r>
    <w:r w:rsidRPr="006E59E0">
      <w:rPr>
        <w:i/>
        <w:iCs/>
        <w:sz w:val="16"/>
        <w:szCs w:val="16"/>
      </w:rPr>
      <w:t>Annals of Sustainable Management &amp; Business Ethics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354E1" w14:textId="77777777" w:rsidR="00464E73" w:rsidRPr="00063426" w:rsidRDefault="00464E73">
      <w:pPr>
        <w:spacing w:line="240" w:lineRule="auto"/>
      </w:pPr>
      <w:r w:rsidRPr="00063426">
        <w:separator/>
      </w:r>
    </w:p>
  </w:footnote>
  <w:footnote w:type="continuationSeparator" w:id="0">
    <w:p w14:paraId="3DFCCE13" w14:textId="77777777" w:rsidR="00464E73" w:rsidRPr="00063426" w:rsidRDefault="00464E73">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45FF90E4" w:rsidR="00C25374" w:rsidRPr="00BD5BBC" w:rsidRDefault="007755BE" w:rsidP="00373B9F">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5AA44CEB">
          <wp:extent cx="307841" cy="351473"/>
          <wp:effectExtent l="19050" t="19050" r="1651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07841" cy="351473"/>
                  </a:xfrm>
                  <a:prstGeom prst="rect">
                    <a:avLst/>
                  </a:prstGeom>
                  <a:ln w="3175">
                    <a:solidFill>
                      <a:schemeClr val="tx1"/>
                    </a:solidFill>
                  </a:ln>
                </pic:spPr>
              </pic:pic>
            </a:graphicData>
          </a:graphic>
        </wp:inline>
      </w:drawing>
    </w:r>
    <w:r w:rsidR="00212C28" w:rsidRPr="006E59E0">
      <w:rPr>
        <w:i/>
        <w:iCs/>
        <w:sz w:val="16"/>
        <w:szCs w:val="16"/>
      </w:rPr>
      <w:t>Annals of Sustainable Management &amp; Business Ethics</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3DB8C422">
                <wp:extent cx="826666" cy="432000"/>
                <wp:effectExtent l="0" t="0" r="0" b="635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826666" cy="432000"/>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37194"/>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4E9"/>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2C28"/>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73B9F"/>
    <w:rsid w:val="003A1784"/>
    <w:rsid w:val="003B1A90"/>
    <w:rsid w:val="003B358A"/>
    <w:rsid w:val="003C2487"/>
    <w:rsid w:val="003E1111"/>
    <w:rsid w:val="003E2732"/>
    <w:rsid w:val="003F3CBC"/>
    <w:rsid w:val="003F4DA0"/>
    <w:rsid w:val="00401D30"/>
    <w:rsid w:val="00402887"/>
    <w:rsid w:val="00416965"/>
    <w:rsid w:val="004319A7"/>
    <w:rsid w:val="00441172"/>
    <w:rsid w:val="00460999"/>
    <w:rsid w:val="00464E73"/>
    <w:rsid w:val="00464F98"/>
    <w:rsid w:val="00473AE5"/>
    <w:rsid w:val="0048153C"/>
    <w:rsid w:val="004823EA"/>
    <w:rsid w:val="004A2EB1"/>
    <w:rsid w:val="004A40BD"/>
    <w:rsid w:val="004B237F"/>
    <w:rsid w:val="004B2D6D"/>
    <w:rsid w:val="004B439E"/>
    <w:rsid w:val="004B4A90"/>
    <w:rsid w:val="004C0B43"/>
    <w:rsid w:val="004C18E7"/>
    <w:rsid w:val="004D1EA5"/>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D73AF"/>
    <w:rsid w:val="006E336E"/>
    <w:rsid w:val="006E46C8"/>
    <w:rsid w:val="006F1E6A"/>
    <w:rsid w:val="007020DF"/>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56A8"/>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414F"/>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E7886"/>
    <w:rsid w:val="00DF7119"/>
    <w:rsid w:val="00DF75E1"/>
    <w:rsid w:val="00DF7952"/>
    <w:rsid w:val="00E04DEC"/>
    <w:rsid w:val="00E06C86"/>
    <w:rsid w:val="00E07D1C"/>
    <w:rsid w:val="00E13318"/>
    <w:rsid w:val="00E15F19"/>
    <w:rsid w:val="00E2189B"/>
    <w:rsid w:val="00E21BB5"/>
    <w:rsid w:val="00E30840"/>
    <w:rsid w:val="00E31C5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53E5"/>
    <w:rsid w:val="00F7772B"/>
    <w:rsid w:val="00F83944"/>
    <w:rsid w:val="00F846FB"/>
    <w:rsid w:val="00F86055"/>
    <w:rsid w:val="00F92285"/>
    <w:rsid w:val="00F963E8"/>
    <w:rsid w:val="00F9793E"/>
    <w:rsid w:val="00F97D14"/>
    <w:rsid w:val="00FA16DE"/>
    <w:rsid w:val="00FA2041"/>
    <w:rsid w:val="00FA67D8"/>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148</TotalTime>
  <Pages>3</Pages>
  <Words>1178</Words>
  <Characters>6483</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19</cp:revision>
  <cp:lastPrinted>2025-08-08T23:58:00Z</cp:lastPrinted>
  <dcterms:created xsi:type="dcterms:W3CDTF">2025-08-08T18:20:00Z</dcterms:created>
  <dcterms:modified xsi:type="dcterms:W3CDTF">2025-08-25T20:40:00Z</dcterms:modified>
</cp:coreProperties>
</file>