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Title Title Title Title Title Title</w:t>
      </w:r>
    </w:p>
    <w:p w14:paraId="44A9D5E9" w14:textId="4DFC63B0" w:rsidR="00032511" w:rsidRPr="005C0B23" w:rsidRDefault="00937EA2" w:rsidP="00937EA2">
      <w:pPr>
        <w:pStyle w:val="MDPI13authornames"/>
        <w:rPr>
          <w:rFonts w:ascii="Cambria Math" w:hAnsi="Cambria Math"/>
        </w:rPr>
      </w:pPr>
      <w:r w:rsidRPr="005C0B23">
        <w:rPr>
          <w:rFonts w:ascii="Cambria Math" w:hAnsi="Cambria Math"/>
        </w:rPr>
        <w:t xml:space="preserve">Firstname Lastname </w:t>
      </w:r>
      <w:r w:rsidRPr="005C0B23">
        <w:rPr>
          <w:rFonts w:ascii="Cambria Math" w:hAnsi="Cambria Math"/>
          <w:vertAlign w:val="superscript"/>
        </w:rPr>
        <w:t>1</w:t>
      </w:r>
      <w:r w:rsidRPr="005C0B23">
        <w:rPr>
          <w:rFonts w:ascii="Cambria Math" w:hAnsi="Cambria Math"/>
        </w:rPr>
        <w:t xml:space="preserve">, Firstname Lastname </w:t>
      </w:r>
      <w:r w:rsidRPr="005C0B23">
        <w:rPr>
          <w:rFonts w:ascii="Cambria Math" w:hAnsi="Cambria Math"/>
          <w:vertAlign w:val="superscript"/>
        </w:rPr>
        <w:t>2</w:t>
      </w:r>
      <w:r w:rsidRPr="005C0B23">
        <w:rPr>
          <w:rFonts w:ascii="Cambria Math" w:hAnsi="Cambria Math"/>
        </w:rPr>
        <w:t xml:space="preserve"> and Firstname Lastname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r w:rsidR="002B65CD" w:rsidRPr="004A40BD">
        <w:rPr>
          <w:rFonts w:ascii="Cambria Math" w:hAnsi="Cambria Math"/>
          <w:lang w:val="fr-FR"/>
        </w:rPr>
        <w:t>classification</w:t>
      </w:r>
      <w:r w:rsidR="002B65CD" w:rsidRPr="004A40BD">
        <w:rPr>
          <w:rFonts w:ascii="Cambria Math" w:hAnsi="Cambria Math"/>
          <w:szCs w:val="18"/>
          <w:lang w:val="fr-FR"/>
        </w:rPr>
        <w:t>:</w:t>
      </w:r>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60D4ED0" w14:textId="70A71823"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282701" w:rsidRPr="00282701">
        <w:rPr>
          <w:rFonts w:ascii="Cambria Math" w:hAnsi="Cambria Math"/>
          <w:b/>
          <w:bCs/>
          <w:i/>
          <w:iCs/>
        </w:rPr>
        <w:t>Journal of Strategic Management &amp; Corporate Governance</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1AF00" w14:textId="77777777" w:rsidR="00F00F9F" w:rsidRPr="00063426" w:rsidRDefault="00F00F9F">
      <w:pPr>
        <w:spacing w:line="240" w:lineRule="auto"/>
      </w:pPr>
      <w:r w:rsidRPr="00063426">
        <w:separator/>
      </w:r>
    </w:p>
  </w:endnote>
  <w:endnote w:type="continuationSeparator" w:id="0">
    <w:p w14:paraId="55941F54" w14:textId="77777777" w:rsidR="00F00F9F" w:rsidRPr="00063426" w:rsidRDefault="00F00F9F">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56427"/>
      <w:docPartObj>
        <w:docPartGallery w:val="Page Numbers (Bottom of Page)"/>
        <w:docPartUnique/>
      </w:docPartObj>
    </w:sdtPr>
    <w:sdtContent>
      <w:p w14:paraId="1D537B21" w14:textId="47AC7D36" w:rsidR="00130909" w:rsidRDefault="00130909">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84F5FA3" w:rsidR="00FA6861" w:rsidRPr="004C0B43" w:rsidRDefault="00530576"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814A2DE" wp14:editId="0AB8F066">
          <wp:extent cx="348494" cy="351473"/>
          <wp:effectExtent l="19050" t="19050" r="1397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8494" cy="351473"/>
                  </a:xfrm>
                  <a:prstGeom prst="rect">
                    <a:avLst/>
                  </a:prstGeom>
                  <a:ln w="3175">
                    <a:solidFill>
                      <a:sysClr val="windowText" lastClr="000000"/>
                    </a:solidFill>
                  </a:ln>
                </pic:spPr>
              </pic:pic>
            </a:graphicData>
          </a:graphic>
        </wp:inline>
      </w:drawing>
    </w:r>
    <w:r w:rsidRPr="00026022">
      <w:t xml:space="preserve"> </w:t>
    </w:r>
    <w:r w:rsidRPr="00026022">
      <w:rPr>
        <w:rFonts w:asciiTheme="majorHAnsi" w:hAnsiTheme="majorHAnsi" w:cstheme="majorHAnsi"/>
        <w:i/>
        <w:iCs/>
        <w:sz w:val="16"/>
        <w:szCs w:val="16"/>
      </w:rPr>
      <w:t>Journal of Strategic Management &amp; Corporate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12B92" w14:textId="77777777" w:rsidR="00F00F9F" w:rsidRPr="00063426" w:rsidRDefault="00F00F9F">
      <w:pPr>
        <w:spacing w:line="240" w:lineRule="auto"/>
      </w:pPr>
      <w:r w:rsidRPr="00063426">
        <w:separator/>
      </w:r>
    </w:p>
  </w:footnote>
  <w:footnote w:type="continuationSeparator" w:id="0">
    <w:p w14:paraId="04446130" w14:textId="77777777" w:rsidR="00F00F9F" w:rsidRPr="00063426" w:rsidRDefault="00F00F9F">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4FB6ACD" w:rsidR="00C25374" w:rsidRPr="00BD5BBC" w:rsidRDefault="007755BE" w:rsidP="00130909">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27D78B84">
          <wp:extent cx="348494" cy="351473"/>
          <wp:effectExtent l="19050" t="19050" r="1397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8494" cy="351473"/>
                  </a:xfrm>
                  <a:prstGeom prst="rect">
                    <a:avLst/>
                  </a:prstGeom>
                  <a:ln w="3175">
                    <a:solidFill>
                      <a:schemeClr val="tx1"/>
                    </a:solidFill>
                  </a:ln>
                </pic:spPr>
              </pic:pic>
            </a:graphicData>
          </a:graphic>
        </wp:inline>
      </w:drawing>
    </w:r>
    <w:r w:rsidR="00026022" w:rsidRPr="00026022">
      <w:rPr>
        <w:rFonts w:asciiTheme="majorHAnsi" w:hAnsiTheme="majorHAnsi" w:cstheme="majorHAnsi"/>
        <w:i/>
        <w:iCs/>
        <w:sz w:val="16"/>
        <w:szCs w:val="16"/>
      </w:rPr>
      <w:t>Journal of Strategic Management &amp; Corporate Governance</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413AB081">
                <wp:extent cx="863999" cy="432000"/>
                <wp:effectExtent l="0" t="0" r="0" b="635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863999" cy="43200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26022"/>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BBE"/>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0909"/>
    <w:rsid w:val="00137520"/>
    <w:rsid w:val="0014399B"/>
    <w:rsid w:val="001456E8"/>
    <w:rsid w:val="00147BC3"/>
    <w:rsid w:val="00152424"/>
    <w:rsid w:val="00157E7C"/>
    <w:rsid w:val="001623AD"/>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701"/>
    <w:rsid w:val="00282A3D"/>
    <w:rsid w:val="00287F77"/>
    <w:rsid w:val="002905B3"/>
    <w:rsid w:val="00295161"/>
    <w:rsid w:val="002A00FC"/>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2ADE"/>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376A"/>
    <w:rsid w:val="00441172"/>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0576"/>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36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1B97"/>
    <w:rsid w:val="008523B2"/>
    <w:rsid w:val="00855D13"/>
    <w:rsid w:val="00865AC6"/>
    <w:rsid w:val="0087787E"/>
    <w:rsid w:val="00883FA2"/>
    <w:rsid w:val="00894302"/>
    <w:rsid w:val="008965CE"/>
    <w:rsid w:val="008A02DC"/>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1285"/>
    <w:rsid w:val="0092576D"/>
    <w:rsid w:val="00926CDC"/>
    <w:rsid w:val="00927C96"/>
    <w:rsid w:val="009349DC"/>
    <w:rsid w:val="00934A24"/>
    <w:rsid w:val="00937EA2"/>
    <w:rsid w:val="00944023"/>
    <w:rsid w:val="00957180"/>
    <w:rsid w:val="00962632"/>
    <w:rsid w:val="00966DB3"/>
    <w:rsid w:val="00974035"/>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5312"/>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0B7D"/>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33628"/>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0F9F"/>
    <w:rsid w:val="00F01E11"/>
    <w:rsid w:val="00F147D7"/>
    <w:rsid w:val="00F15E1D"/>
    <w:rsid w:val="00F23645"/>
    <w:rsid w:val="00F2618B"/>
    <w:rsid w:val="00F303CD"/>
    <w:rsid w:val="00F30D9A"/>
    <w:rsid w:val="00F34FEE"/>
    <w:rsid w:val="00F424B9"/>
    <w:rsid w:val="00F42FF0"/>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3</Pages>
  <Words>1179</Words>
  <Characters>6486</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2025-08-25T20:38:00Z</dcterms:modified>
</cp:coreProperties>
</file>