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05CD4945"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0D0A4B" w:rsidRPr="000D0A4B">
        <w:rPr>
          <w:rFonts w:ascii="Cambria Math" w:hAnsi="Cambria Math"/>
          <w:b/>
          <w:bCs/>
          <w:i/>
          <w:iCs/>
        </w:rPr>
        <w:t>Journal of Corporate Finance &amp; Treasury Management</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A2711" w14:textId="77777777" w:rsidR="00531BCD" w:rsidRPr="00063426" w:rsidRDefault="00531BCD">
      <w:pPr>
        <w:spacing w:line="240" w:lineRule="auto"/>
      </w:pPr>
      <w:r w:rsidRPr="00063426">
        <w:separator/>
      </w:r>
    </w:p>
  </w:endnote>
  <w:endnote w:type="continuationSeparator" w:id="0">
    <w:p w14:paraId="737BD4F2" w14:textId="77777777" w:rsidR="00531BCD" w:rsidRPr="00063426" w:rsidRDefault="00531BCD">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584752"/>
      <w:docPartObj>
        <w:docPartGallery w:val="Page Numbers (Bottom of Page)"/>
        <w:docPartUnique/>
      </w:docPartObj>
    </w:sdtPr>
    <w:sdtContent>
      <w:p w14:paraId="7A3B482D" w14:textId="7154C272" w:rsidR="00D52614" w:rsidRDefault="00D52614">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245E5F6" w:rsidR="00FA6861" w:rsidRPr="004C0B43" w:rsidRDefault="00AD008C"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5E93FAA3" wp14:editId="6E032B1C">
          <wp:extent cx="375940" cy="363513"/>
          <wp:effectExtent l="19050" t="19050" r="2413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75940" cy="363513"/>
                  </a:xfrm>
                  <a:prstGeom prst="rect">
                    <a:avLst/>
                  </a:prstGeom>
                  <a:ln w="3175">
                    <a:solidFill>
                      <a:sysClr val="windowText" lastClr="000000"/>
                    </a:solid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1031" w14:textId="77777777" w:rsidR="00531BCD" w:rsidRPr="00063426" w:rsidRDefault="00531BCD">
      <w:pPr>
        <w:spacing w:line="240" w:lineRule="auto"/>
      </w:pPr>
      <w:r w:rsidRPr="00063426">
        <w:separator/>
      </w:r>
    </w:p>
  </w:footnote>
  <w:footnote w:type="continuationSeparator" w:id="0">
    <w:p w14:paraId="48ABD5F7" w14:textId="77777777" w:rsidR="00531BCD" w:rsidRPr="00063426" w:rsidRDefault="00531BCD">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8B84722" w:rsidR="00C25374" w:rsidRPr="00BD5BBC" w:rsidRDefault="000D0A4B" w:rsidP="00D52614">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49F3C4DE" wp14:editId="14223534">
          <wp:extent cx="375940" cy="363513"/>
          <wp:effectExtent l="19050" t="19050" r="24130" b="177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75940" cy="363513"/>
                  </a:xfrm>
                  <a:prstGeom prst="rect">
                    <a:avLst/>
                  </a:prstGeom>
                  <a:ln w="3175">
                    <a:solidFill>
                      <a:schemeClr val="tx1"/>
                    </a:solidFill>
                  </a:ln>
                </pic:spPr>
              </pic:pic>
            </a:graphicData>
          </a:graphic>
        </wp:inline>
      </w:drawing>
    </w:r>
    <w:r w:rsidRPr="000D0A4B">
      <w:rPr>
        <w:rFonts w:asciiTheme="majorHAnsi" w:hAnsiTheme="majorHAnsi" w:cstheme="majorHAnsi"/>
        <w:i/>
        <w:iCs/>
        <w:sz w:val="16"/>
        <w:szCs w:val="16"/>
      </w:rPr>
      <w:t>Journal of Corporate Finance &amp; Treasury Management</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5D85ED08" w:rsidR="00C25374" w:rsidRPr="00063426" w:rsidRDefault="000D0A4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75E3381A" wp14:editId="28EC2260">
                <wp:extent cx="1138844" cy="445162"/>
                <wp:effectExtent l="0" t="0" r="4445"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51641" cy="450164"/>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3BB"/>
    <w:rsid w:val="000857D8"/>
    <w:rsid w:val="0009073B"/>
    <w:rsid w:val="00091DAA"/>
    <w:rsid w:val="00094C95"/>
    <w:rsid w:val="00094FA9"/>
    <w:rsid w:val="000A1F5E"/>
    <w:rsid w:val="000B4BE8"/>
    <w:rsid w:val="000B63BA"/>
    <w:rsid w:val="000B7572"/>
    <w:rsid w:val="000C7AB4"/>
    <w:rsid w:val="000D0A4B"/>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4B48"/>
    <w:rsid w:val="00335390"/>
    <w:rsid w:val="0034231C"/>
    <w:rsid w:val="00347275"/>
    <w:rsid w:val="003556A9"/>
    <w:rsid w:val="003677F2"/>
    <w:rsid w:val="0037147C"/>
    <w:rsid w:val="003A1784"/>
    <w:rsid w:val="003A77E2"/>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37A"/>
    <w:rsid w:val="004D6D9F"/>
    <w:rsid w:val="004E2EB3"/>
    <w:rsid w:val="004E4638"/>
    <w:rsid w:val="00504526"/>
    <w:rsid w:val="005067EE"/>
    <w:rsid w:val="005107E1"/>
    <w:rsid w:val="00520647"/>
    <w:rsid w:val="00526062"/>
    <w:rsid w:val="005313B2"/>
    <w:rsid w:val="00531423"/>
    <w:rsid w:val="00531BCD"/>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0E4C"/>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46575"/>
    <w:rsid w:val="00A5120B"/>
    <w:rsid w:val="00A537D3"/>
    <w:rsid w:val="00A63590"/>
    <w:rsid w:val="00A734C4"/>
    <w:rsid w:val="00A75103"/>
    <w:rsid w:val="00A813A3"/>
    <w:rsid w:val="00A8232D"/>
    <w:rsid w:val="00A82D59"/>
    <w:rsid w:val="00A87041"/>
    <w:rsid w:val="00A91959"/>
    <w:rsid w:val="00A9758F"/>
    <w:rsid w:val="00AB095F"/>
    <w:rsid w:val="00AB36EA"/>
    <w:rsid w:val="00AC595D"/>
    <w:rsid w:val="00AC5A47"/>
    <w:rsid w:val="00AC6087"/>
    <w:rsid w:val="00AD008C"/>
    <w:rsid w:val="00AD4532"/>
    <w:rsid w:val="00AE4239"/>
    <w:rsid w:val="00AE72BC"/>
    <w:rsid w:val="00AF41E4"/>
    <w:rsid w:val="00B105F4"/>
    <w:rsid w:val="00B119BE"/>
    <w:rsid w:val="00B12493"/>
    <w:rsid w:val="00B2215E"/>
    <w:rsid w:val="00B23DF9"/>
    <w:rsid w:val="00B325DB"/>
    <w:rsid w:val="00B34EBF"/>
    <w:rsid w:val="00B52BD4"/>
    <w:rsid w:val="00B54059"/>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49FC"/>
    <w:rsid w:val="00C7545E"/>
    <w:rsid w:val="00C824C8"/>
    <w:rsid w:val="00C9066B"/>
    <w:rsid w:val="00C9142E"/>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2614"/>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E699A"/>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4149"/>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147</TotalTime>
  <Pages>3</Pages>
  <Words>1178</Words>
  <Characters>6483</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19</cp:revision>
  <cp:lastPrinted>2025-08-08T23:58:00Z</cp:lastPrinted>
  <dcterms:created xsi:type="dcterms:W3CDTF">2025-08-08T18:20:00Z</dcterms:created>
  <dcterms:modified xsi:type="dcterms:W3CDTF">2025-08-25T20:37:00Z</dcterms:modified>
</cp:coreProperties>
</file>