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25462F35"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390135" w:rsidRPr="00390135">
        <w:rPr>
          <w:rFonts w:ascii="Cambria Math" w:hAnsi="Cambria Math"/>
          <w:b/>
          <w:bCs/>
          <w:i/>
          <w:iCs/>
        </w:rPr>
        <w:t>Annals of Health &amp; Education Economics</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06AF3" w14:textId="77777777" w:rsidR="00084A24" w:rsidRPr="00063426" w:rsidRDefault="00084A24">
      <w:pPr>
        <w:spacing w:line="240" w:lineRule="auto"/>
      </w:pPr>
      <w:r w:rsidRPr="00063426">
        <w:separator/>
      </w:r>
    </w:p>
  </w:endnote>
  <w:endnote w:type="continuationSeparator" w:id="0">
    <w:p w14:paraId="403B8A27" w14:textId="77777777" w:rsidR="00084A24" w:rsidRPr="00063426" w:rsidRDefault="00084A24">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439758"/>
      <w:docPartObj>
        <w:docPartGallery w:val="Page Numbers (Bottom of Page)"/>
        <w:docPartUnique/>
      </w:docPartObj>
    </w:sdtPr>
    <w:sdtContent>
      <w:p w14:paraId="38C84AA5" w14:textId="03D31600" w:rsidR="000059ED" w:rsidRDefault="000059ED">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297A215" w:rsidR="00FA6861" w:rsidRPr="004C0B43" w:rsidRDefault="00FE0F12"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0E31BCEC" wp14:editId="2529738B">
          <wp:extent cx="404490" cy="372972"/>
          <wp:effectExtent l="19050" t="19050" r="1524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04490" cy="372972"/>
                  </a:xfrm>
                  <a:prstGeom prst="rect">
                    <a:avLst/>
                  </a:prstGeom>
                  <a:ln w="3175">
                    <a:solidFill>
                      <a:sysClr val="windowText" lastClr="000000"/>
                    </a:solidFill>
                  </a:ln>
                </pic:spPr>
              </pic:pic>
            </a:graphicData>
          </a:graphic>
        </wp:inline>
      </w:drawing>
    </w:r>
    <w:r w:rsidRPr="009319DA">
      <w:rPr>
        <w:i/>
        <w:iCs/>
        <w:sz w:val="16"/>
        <w:szCs w:val="16"/>
      </w:rPr>
      <w:t>Annals of Health &amp; Education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4AC26" w14:textId="77777777" w:rsidR="00084A24" w:rsidRPr="00063426" w:rsidRDefault="00084A24">
      <w:pPr>
        <w:spacing w:line="240" w:lineRule="auto"/>
      </w:pPr>
      <w:r w:rsidRPr="00063426">
        <w:separator/>
      </w:r>
    </w:p>
  </w:footnote>
  <w:footnote w:type="continuationSeparator" w:id="0">
    <w:p w14:paraId="70FCE8EB" w14:textId="77777777" w:rsidR="00084A24" w:rsidRPr="00063426" w:rsidRDefault="00084A24">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28483025" w:rsidR="00C25374" w:rsidRPr="00BD5BBC" w:rsidRDefault="00390135" w:rsidP="000059ED">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7ADA8B25" wp14:editId="27A71C68">
          <wp:extent cx="404490" cy="372972"/>
          <wp:effectExtent l="19050" t="19050" r="15240" b="273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04490" cy="372972"/>
                  </a:xfrm>
                  <a:prstGeom prst="rect">
                    <a:avLst/>
                  </a:prstGeom>
                  <a:ln w="3175">
                    <a:solidFill>
                      <a:schemeClr val="tx1"/>
                    </a:solidFill>
                  </a:ln>
                </pic:spPr>
              </pic:pic>
            </a:graphicData>
          </a:graphic>
        </wp:inline>
      </w:drawing>
    </w:r>
    <w:r w:rsidRPr="009319DA">
      <w:rPr>
        <w:i/>
        <w:iCs/>
        <w:sz w:val="16"/>
        <w:szCs w:val="16"/>
      </w:rPr>
      <w:t>Annals of Health &amp; Education Economics</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02F8513" w:rsidR="00C25374" w:rsidRPr="00063426" w:rsidRDefault="00390135"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6A112874" wp14:editId="2F49E267">
                <wp:extent cx="956261" cy="372972"/>
                <wp:effectExtent l="0" t="0" r="0" b="825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72972"/>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59ED"/>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4A24"/>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4FF4"/>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1DC2"/>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451B"/>
    <w:rsid w:val="00347275"/>
    <w:rsid w:val="003556A9"/>
    <w:rsid w:val="003677F2"/>
    <w:rsid w:val="0037147C"/>
    <w:rsid w:val="00390135"/>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1FA3"/>
    <w:rsid w:val="004A2EB1"/>
    <w:rsid w:val="004A40BD"/>
    <w:rsid w:val="004B237F"/>
    <w:rsid w:val="004B2D6D"/>
    <w:rsid w:val="004B439E"/>
    <w:rsid w:val="004B4A90"/>
    <w:rsid w:val="004C0B43"/>
    <w:rsid w:val="004C18E7"/>
    <w:rsid w:val="004D6D9F"/>
    <w:rsid w:val="004E2EB3"/>
    <w:rsid w:val="004E4638"/>
    <w:rsid w:val="004F4B0C"/>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D6219"/>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1930"/>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2D7F"/>
    <w:rsid w:val="00B730C1"/>
    <w:rsid w:val="00B73484"/>
    <w:rsid w:val="00B75DD0"/>
    <w:rsid w:val="00B77B2C"/>
    <w:rsid w:val="00B85328"/>
    <w:rsid w:val="00B85C2C"/>
    <w:rsid w:val="00B91F9C"/>
    <w:rsid w:val="00B96CC3"/>
    <w:rsid w:val="00B96DEE"/>
    <w:rsid w:val="00B9762A"/>
    <w:rsid w:val="00B97E6A"/>
    <w:rsid w:val="00BA09E3"/>
    <w:rsid w:val="00BA32E1"/>
    <w:rsid w:val="00BA48B4"/>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04FB"/>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42F9C"/>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0F12"/>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3</Pages>
  <Words>1176</Words>
  <Characters>6473</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19</cp:revision>
  <cp:lastPrinted>2025-08-08T23:58:00Z</cp:lastPrinted>
  <dcterms:created xsi:type="dcterms:W3CDTF">2025-08-08T18:20:00Z</dcterms:created>
  <dcterms:modified xsi:type="dcterms:W3CDTF">2025-08-25T20:36:00Z</dcterms:modified>
</cp:coreProperties>
</file>