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5DF74B2E"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780C21" w:rsidRPr="00780C21">
        <w:rPr>
          <w:rFonts w:ascii="Cambria Math" w:hAnsi="Cambria Math"/>
          <w:b/>
          <w:bCs/>
          <w:i/>
          <w:iCs/>
        </w:rPr>
        <w:t>Perspectives in Industrial Economics</w:t>
      </w:r>
      <w:r w:rsidR="00780C21">
        <w:rPr>
          <w:rFonts w:ascii="Cambria Math" w:hAnsi="Cambria Math"/>
          <w:b/>
          <w:bCs/>
          <w:i/>
          <w:iCs/>
        </w:rPr>
        <w:t>.</w:t>
      </w:r>
      <w:r w:rsidR="003E1111" w:rsidRPr="003E1111">
        <w:rPr>
          <w:rFonts w:ascii="Cambria Math" w:hAnsi="Cambria Math"/>
        </w:rPr>
        <w:t xml:space="preserve"> </w:t>
      </w:r>
    </w:p>
    <w:sectPr w:rsidR="00937EA2" w:rsidRPr="005C0B23"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23F54" w14:textId="77777777" w:rsidR="005B514C" w:rsidRPr="00063426" w:rsidRDefault="005B514C">
      <w:pPr>
        <w:spacing w:line="240" w:lineRule="auto"/>
      </w:pPr>
      <w:r w:rsidRPr="00063426">
        <w:separator/>
      </w:r>
    </w:p>
  </w:endnote>
  <w:endnote w:type="continuationSeparator" w:id="0">
    <w:p w14:paraId="5B47DEFB" w14:textId="77777777" w:rsidR="005B514C" w:rsidRPr="00063426" w:rsidRDefault="005B514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707474"/>
      <w:docPartObj>
        <w:docPartGallery w:val="Page Numbers (Bottom of Page)"/>
        <w:docPartUnique/>
      </w:docPartObj>
    </w:sdtPr>
    <w:sdtContent>
      <w:p w14:paraId="10547603" w14:textId="6B36F7BA" w:rsidR="00400123" w:rsidRDefault="00400123">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EB28593" w:rsidR="00FA6861" w:rsidRPr="004C0B43" w:rsidRDefault="00F81A93"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31BB2B46" wp14:editId="7477F238">
          <wp:extent cx="470686" cy="432000"/>
          <wp:effectExtent l="19050" t="19050" r="2476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70686" cy="432000"/>
                  </a:xfrm>
                  <a:prstGeom prst="rect">
                    <a:avLst/>
                  </a:prstGeom>
                  <a:ln w="3175">
                    <a:solidFill>
                      <a:sysClr val="windowText" lastClr="000000"/>
                    </a:solidFill>
                  </a:ln>
                </pic:spPr>
              </pic:pic>
            </a:graphicData>
          </a:graphic>
        </wp:inline>
      </w:drawing>
    </w:r>
    <w:r w:rsidRPr="00D72A3F">
      <w:rPr>
        <w:i/>
        <w:iCs/>
        <w:sz w:val="16"/>
        <w:szCs w:val="16"/>
      </w:rPr>
      <w:t>Perspectives in Industrial Economics</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75432" w14:textId="77777777" w:rsidR="005B514C" w:rsidRPr="00063426" w:rsidRDefault="005B514C">
      <w:pPr>
        <w:spacing w:line="240" w:lineRule="auto"/>
      </w:pPr>
      <w:r w:rsidRPr="00063426">
        <w:separator/>
      </w:r>
    </w:p>
  </w:footnote>
  <w:footnote w:type="continuationSeparator" w:id="0">
    <w:p w14:paraId="2BD39740" w14:textId="77777777" w:rsidR="005B514C" w:rsidRPr="00063426" w:rsidRDefault="005B514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6D226639" w:rsidR="00C25374" w:rsidRPr="00BD5BBC" w:rsidRDefault="00780C21" w:rsidP="00400123">
    <w:pPr>
      <w:tabs>
        <w:tab w:val="right" w:pos="10466"/>
      </w:tabs>
      <w:adjustRightInd w:val="0"/>
      <w:snapToGrid w:val="0"/>
      <w:spacing w:line="240" w:lineRule="auto"/>
      <w:rPr>
        <w:rFonts w:asciiTheme="majorHAnsi" w:hAnsiTheme="majorHAnsi" w:cstheme="majorHAnsi"/>
        <w:sz w:val="16"/>
      </w:rPr>
    </w:pPr>
    <w:bookmarkStart w:id="0" w:name="_Hlk207045213"/>
    <w:r w:rsidRPr="00063426">
      <w:rPr>
        <w:rFonts w:eastAsia="DengXian"/>
        <w:b/>
        <w:bCs/>
        <w:noProof/>
      </w:rPr>
      <w:drawing>
        <wp:inline distT="0" distB="0" distL="0" distR="0" wp14:anchorId="681848B5" wp14:editId="66A55154">
          <wp:extent cx="470686" cy="432000"/>
          <wp:effectExtent l="19050" t="19050" r="24765" b="25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70686" cy="432000"/>
                  </a:xfrm>
                  <a:prstGeom prst="rect">
                    <a:avLst/>
                  </a:prstGeom>
                  <a:ln w="3175">
                    <a:solidFill>
                      <a:schemeClr val="tx1"/>
                    </a:solidFill>
                  </a:ln>
                </pic:spPr>
              </pic:pic>
            </a:graphicData>
          </a:graphic>
        </wp:inline>
      </w:drawing>
    </w:r>
    <w:r w:rsidRPr="00D72A3F">
      <w:rPr>
        <w:i/>
        <w:iCs/>
        <w:sz w:val="16"/>
        <w:szCs w:val="16"/>
      </w:rPr>
      <w:t>Perspectives in Industrial Economics</w:t>
    </w:r>
    <w:r w:rsidR="00BD5BBC" w:rsidRPr="00BD5BBC">
      <w:rPr>
        <w:rFonts w:asciiTheme="majorHAnsi" w:hAnsiTheme="majorHAnsi" w:cstheme="majorHAnsi"/>
        <w:sz w:val="16"/>
      </w:rPr>
      <w:t xml:space="preserve">, </w:t>
    </w:r>
    <w:bookmarkEnd w:id="0"/>
    <w:r w:rsidR="00AF61BE" w:rsidRPr="00BD5BBC">
      <w:rPr>
        <w:rFonts w:asciiTheme="majorHAnsi" w:hAnsiTheme="majorHAnsi" w:cstheme="majorHAnsi"/>
        <w:b/>
        <w:sz w:val="16"/>
      </w:rPr>
      <w:t>2025</w:t>
    </w:r>
    <w:r w:rsidR="00AF61BE" w:rsidRPr="00BD5BBC">
      <w:rPr>
        <w:rFonts w:asciiTheme="majorHAnsi" w:hAnsiTheme="majorHAnsi" w:cstheme="majorHAnsi"/>
        <w:sz w:val="16"/>
      </w:rPr>
      <w:t xml:space="preserve">, X(X)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5ECED1EA" w:rsidR="00C25374" w:rsidRPr="00063426" w:rsidRDefault="00780C21"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3F57E7BB" wp14:editId="2A61D617">
                <wp:extent cx="922475" cy="432000"/>
                <wp:effectExtent l="0" t="0" r="0" b="635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22475" cy="43200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17893"/>
    <w:rsid w:val="00020CCE"/>
    <w:rsid w:val="00030A56"/>
    <w:rsid w:val="00031534"/>
    <w:rsid w:val="00031646"/>
    <w:rsid w:val="00032511"/>
    <w:rsid w:val="00044F82"/>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020A"/>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5A3"/>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40C6"/>
    <w:rsid w:val="002D3BB1"/>
    <w:rsid w:val="002D480C"/>
    <w:rsid w:val="002F4CE6"/>
    <w:rsid w:val="002F7223"/>
    <w:rsid w:val="003004C5"/>
    <w:rsid w:val="003017FC"/>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3F69F1"/>
    <w:rsid w:val="00400123"/>
    <w:rsid w:val="00401D30"/>
    <w:rsid w:val="00402887"/>
    <w:rsid w:val="00416965"/>
    <w:rsid w:val="004319A7"/>
    <w:rsid w:val="00441172"/>
    <w:rsid w:val="00460999"/>
    <w:rsid w:val="00464F98"/>
    <w:rsid w:val="0048153C"/>
    <w:rsid w:val="004823EA"/>
    <w:rsid w:val="00495ABC"/>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B514C"/>
    <w:rsid w:val="005C0B23"/>
    <w:rsid w:val="005C1F0F"/>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0C21"/>
    <w:rsid w:val="007824CC"/>
    <w:rsid w:val="00784F64"/>
    <w:rsid w:val="007907E9"/>
    <w:rsid w:val="00794AC0"/>
    <w:rsid w:val="007B0ADE"/>
    <w:rsid w:val="007B3838"/>
    <w:rsid w:val="007B60A3"/>
    <w:rsid w:val="007B6A78"/>
    <w:rsid w:val="007C0A0A"/>
    <w:rsid w:val="007C45B7"/>
    <w:rsid w:val="007C600C"/>
    <w:rsid w:val="007E0233"/>
    <w:rsid w:val="007E16D1"/>
    <w:rsid w:val="007E46E6"/>
    <w:rsid w:val="007F26BA"/>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15F4"/>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AF61BE"/>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04FB"/>
    <w:rsid w:val="00E72379"/>
    <w:rsid w:val="00E74D22"/>
    <w:rsid w:val="00E77A10"/>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76CC"/>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1A93"/>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1176</Words>
  <Characters>6471</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21</cp:revision>
  <cp:lastPrinted>2025-08-08T23:58:00Z</cp:lastPrinted>
  <dcterms:created xsi:type="dcterms:W3CDTF">2025-08-08T18:20:00Z</dcterms:created>
  <dcterms:modified xsi:type="dcterms:W3CDTF">2025-08-25T20:36:00Z</dcterms:modified>
</cp:coreProperties>
</file>