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937EA2">
      <w:pPr>
        <w:pStyle w:val="MDPI13authornames"/>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proofErr w:type="gramStart"/>
            <w:r w:rsidRPr="00BD5BBC">
              <w:rPr>
                <w:lang w:bidi="en-US"/>
              </w:rPr>
              <w:t>XXXXXXXXXXX .</w:t>
            </w:r>
            <w:proofErr w:type="gramEnd"/>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proofErr w:type="gramStart"/>
      <w:r w:rsidR="002B65CD" w:rsidRPr="004A40BD">
        <w:rPr>
          <w:rFonts w:ascii="Cambria Math" w:hAnsi="Cambria Math"/>
          <w:lang w:val="fr-FR"/>
        </w:rPr>
        <w:t>classification</w:t>
      </w:r>
      <w:r w:rsidR="002B65CD" w:rsidRPr="004A40BD">
        <w:rPr>
          <w:rFonts w:ascii="Cambria Math" w:hAnsi="Cambria Math"/>
          <w:szCs w:val="18"/>
          <w:lang w:val="fr-FR"/>
        </w:rPr>
        <w:t>:</w:t>
      </w:r>
      <w:proofErr w:type="gramEnd"/>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60D4ED0" w14:textId="01B88B00"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CD6861" w:rsidRPr="00CD6861">
        <w:rPr>
          <w:rFonts w:ascii="Cambria Math" w:hAnsi="Cambria Math"/>
          <w:b/>
          <w:bCs/>
          <w:i/>
          <w:iCs/>
        </w:rPr>
        <w:t>Annals of Social &amp; Solidarity Economy</w:t>
      </w:r>
      <w:r w:rsidR="003E1111" w:rsidRPr="003E1111">
        <w:rPr>
          <w:rFonts w:ascii="Cambria Math" w:hAnsi="Cambria Math"/>
        </w:rPr>
        <w:t xml:space="preserve">. </w:t>
      </w:r>
    </w:p>
    <w:sectPr w:rsidR="00937EA2" w:rsidRPr="005C0B23" w:rsidSect="00B730C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7B0FB" w14:textId="77777777" w:rsidR="005861E3" w:rsidRPr="00063426" w:rsidRDefault="005861E3">
      <w:pPr>
        <w:spacing w:line="240" w:lineRule="auto"/>
      </w:pPr>
      <w:r w:rsidRPr="00063426">
        <w:separator/>
      </w:r>
    </w:p>
  </w:endnote>
  <w:endnote w:type="continuationSeparator" w:id="0">
    <w:p w14:paraId="04870B0F" w14:textId="77777777" w:rsidR="005861E3" w:rsidRPr="00063426" w:rsidRDefault="005861E3">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C393" w14:textId="77777777" w:rsidR="00677AE5" w:rsidRDefault="00677AE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866440"/>
      <w:docPartObj>
        <w:docPartGallery w:val="Page Numbers (Bottom of Page)"/>
        <w:docPartUnique/>
      </w:docPartObj>
    </w:sdtPr>
    <w:sdtContent>
      <w:p w14:paraId="7554DB4A" w14:textId="2C3DB5D5" w:rsidR="001F13BE" w:rsidRDefault="001F13BE">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3FB94A6A" w:rsidR="00FA6861" w:rsidRPr="004C0B43" w:rsidRDefault="00213066"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42689B5A" wp14:editId="421C932D">
          <wp:extent cx="346541" cy="334674"/>
          <wp:effectExtent l="19050" t="19050" r="15875" b="273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6541" cy="334674"/>
                  </a:xfrm>
                  <a:prstGeom prst="rect">
                    <a:avLst/>
                  </a:prstGeom>
                  <a:ln w="3175">
                    <a:solidFill>
                      <a:sysClr val="windowText" lastClr="000000"/>
                    </a:solidFill>
                  </a:ln>
                </pic:spPr>
              </pic:pic>
            </a:graphicData>
          </a:graphic>
        </wp:inline>
      </w:drawing>
    </w:r>
    <w:r w:rsidRPr="00CD6861">
      <w:rPr>
        <w:rFonts w:asciiTheme="majorHAnsi" w:hAnsiTheme="majorHAnsi" w:cstheme="majorHAnsi"/>
        <w:i/>
        <w:iCs/>
        <w:sz w:val="16"/>
        <w:szCs w:val="16"/>
      </w:rPr>
      <w:t>Annals of Social &amp; Solidarity Economy</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17BCD" w14:textId="77777777" w:rsidR="005861E3" w:rsidRPr="00063426" w:rsidRDefault="005861E3">
      <w:pPr>
        <w:spacing w:line="240" w:lineRule="auto"/>
      </w:pPr>
      <w:r w:rsidRPr="00063426">
        <w:separator/>
      </w:r>
    </w:p>
  </w:footnote>
  <w:footnote w:type="continuationSeparator" w:id="0">
    <w:p w14:paraId="05774856" w14:textId="77777777" w:rsidR="005861E3" w:rsidRPr="00063426" w:rsidRDefault="005861E3">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64383A5A" w:rsidR="00C25374" w:rsidRPr="00BD5BBC" w:rsidRDefault="007755BE" w:rsidP="001F13BE">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1FD9084E">
          <wp:extent cx="346541" cy="334674"/>
          <wp:effectExtent l="19050" t="19050" r="1587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6541" cy="334674"/>
                  </a:xfrm>
                  <a:prstGeom prst="rect">
                    <a:avLst/>
                  </a:prstGeom>
                  <a:ln w="3175">
                    <a:solidFill>
                      <a:schemeClr val="tx1"/>
                    </a:solidFill>
                  </a:ln>
                </pic:spPr>
              </pic:pic>
            </a:graphicData>
          </a:graphic>
        </wp:inline>
      </w:drawing>
    </w:r>
    <w:r w:rsidR="00CD6861" w:rsidRPr="00CD6861">
      <w:rPr>
        <w:rFonts w:asciiTheme="majorHAnsi" w:hAnsiTheme="majorHAnsi" w:cstheme="majorHAnsi"/>
        <w:i/>
        <w:iCs/>
        <w:sz w:val="16"/>
        <w:szCs w:val="16"/>
      </w:rPr>
      <w:t>Annals of Social &amp; Solidarity Economy</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38E5A705">
                <wp:extent cx="956261" cy="411352"/>
                <wp:effectExtent l="0" t="0" r="0" b="8255"/>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411352"/>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A251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2DB6"/>
    <w:rsid w:val="001274EA"/>
    <w:rsid w:val="00127920"/>
    <w:rsid w:val="001304E1"/>
    <w:rsid w:val="00137520"/>
    <w:rsid w:val="0014399B"/>
    <w:rsid w:val="001456E8"/>
    <w:rsid w:val="00147BC3"/>
    <w:rsid w:val="00152424"/>
    <w:rsid w:val="00157E7C"/>
    <w:rsid w:val="00162637"/>
    <w:rsid w:val="001634D1"/>
    <w:rsid w:val="00165A95"/>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1F13BE"/>
    <w:rsid w:val="00200342"/>
    <w:rsid w:val="002112FC"/>
    <w:rsid w:val="00213066"/>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2671A"/>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41172"/>
    <w:rsid w:val="00460999"/>
    <w:rsid w:val="00464F98"/>
    <w:rsid w:val="0048153C"/>
    <w:rsid w:val="004823EA"/>
    <w:rsid w:val="004A2EB1"/>
    <w:rsid w:val="004A40BD"/>
    <w:rsid w:val="004B237F"/>
    <w:rsid w:val="004B2D6D"/>
    <w:rsid w:val="004B439E"/>
    <w:rsid w:val="004B4A90"/>
    <w:rsid w:val="004C0B43"/>
    <w:rsid w:val="004C18E7"/>
    <w:rsid w:val="004D25CC"/>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14C6"/>
    <w:rsid w:val="00576FD6"/>
    <w:rsid w:val="005861E3"/>
    <w:rsid w:val="005908D6"/>
    <w:rsid w:val="005A4EA3"/>
    <w:rsid w:val="005A5FAD"/>
    <w:rsid w:val="005B25F4"/>
    <w:rsid w:val="005B2C74"/>
    <w:rsid w:val="005B4289"/>
    <w:rsid w:val="005B4428"/>
    <w:rsid w:val="005C0B23"/>
    <w:rsid w:val="005C3AA9"/>
    <w:rsid w:val="005C69BC"/>
    <w:rsid w:val="005D5427"/>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77AE5"/>
    <w:rsid w:val="00692393"/>
    <w:rsid w:val="006A6CEC"/>
    <w:rsid w:val="006A7CB6"/>
    <w:rsid w:val="006B443A"/>
    <w:rsid w:val="006B5770"/>
    <w:rsid w:val="006B5D37"/>
    <w:rsid w:val="006C4AD2"/>
    <w:rsid w:val="006C6CF4"/>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76DBD"/>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5A7C"/>
    <w:rsid w:val="008965CE"/>
    <w:rsid w:val="008A29A2"/>
    <w:rsid w:val="008B6FEA"/>
    <w:rsid w:val="008C1A3C"/>
    <w:rsid w:val="008C2245"/>
    <w:rsid w:val="008C7E82"/>
    <w:rsid w:val="008D2869"/>
    <w:rsid w:val="008D40C8"/>
    <w:rsid w:val="008D732F"/>
    <w:rsid w:val="008E0023"/>
    <w:rsid w:val="008E05D3"/>
    <w:rsid w:val="008E4521"/>
    <w:rsid w:val="008E5205"/>
    <w:rsid w:val="008F0F6C"/>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B44E3"/>
    <w:rsid w:val="00AC3738"/>
    <w:rsid w:val="00AC595D"/>
    <w:rsid w:val="00AC5A47"/>
    <w:rsid w:val="00AC6087"/>
    <w:rsid w:val="00AD4532"/>
    <w:rsid w:val="00AE4239"/>
    <w:rsid w:val="00AE72BC"/>
    <w:rsid w:val="00AF41E4"/>
    <w:rsid w:val="00B105F4"/>
    <w:rsid w:val="00B119BE"/>
    <w:rsid w:val="00B12493"/>
    <w:rsid w:val="00B14E1E"/>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2D0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6861"/>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6376F"/>
    <w:rsid w:val="00E72379"/>
    <w:rsid w:val="00E74D22"/>
    <w:rsid w:val="00E843A0"/>
    <w:rsid w:val="00E85D75"/>
    <w:rsid w:val="00E87B35"/>
    <w:rsid w:val="00E90047"/>
    <w:rsid w:val="00E91DB4"/>
    <w:rsid w:val="00E93BB4"/>
    <w:rsid w:val="00E9609F"/>
    <w:rsid w:val="00EA26D6"/>
    <w:rsid w:val="00EA53D3"/>
    <w:rsid w:val="00EA6639"/>
    <w:rsid w:val="00EB11F8"/>
    <w:rsid w:val="00EB3499"/>
    <w:rsid w:val="00EC1C50"/>
    <w:rsid w:val="00EC1E80"/>
    <w:rsid w:val="00EC36E6"/>
    <w:rsid w:val="00ED2DC3"/>
    <w:rsid w:val="00ED368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149</TotalTime>
  <Pages>3</Pages>
  <Words>1176</Words>
  <Characters>6472</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21</cp:revision>
  <cp:lastPrinted>2025-08-08T23:58:00Z</cp:lastPrinted>
  <dcterms:created xsi:type="dcterms:W3CDTF">2025-08-08T18:20:00Z</dcterms:created>
  <dcterms:modified xsi:type="dcterms:W3CDTF">2025-08-25T20:35:00Z</dcterms:modified>
</cp:coreProperties>
</file>