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31"/>
        <w:tblW w:w="2340" w:type="dxa"/>
        <w:tblLayout w:type="fixed"/>
        <w:tblLook w:val="04A0" w:firstRow="1" w:lastRow="0" w:firstColumn="1" w:lastColumn="0" w:noHBand="0" w:noVBand="1"/>
      </w:tblPr>
      <w:tblGrid>
        <w:gridCol w:w="2340"/>
      </w:tblGrid>
      <w:tr w:rsidR="00994CB1" w:rsidRPr="005C0B23" w14:paraId="180B0485" w14:textId="77777777" w:rsidTr="00994CB1">
        <w:trPr>
          <w:trHeight w:val="5067"/>
        </w:trPr>
        <w:tc>
          <w:tcPr>
            <w:tcW w:w="2340" w:type="dxa"/>
          </w:tcPr>
          <w:p w14:paraId="03DB010E" w14:textId="77777777" w:rsidR="00994CB1" w:rsidRPr="00BD5BBC" w:rsidRDefault="00994CB1" w:rsidP="00994CB1">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03C42D50" w14:textId="77777777" w:rsidR="00994CB1" w:rsidRPr="005C0B23" w:rsidRDefault="00994CB1" w:rsidP="00994CB1">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357B9C1B"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994CB1" w:rsidRPr="00994CB1">
        <w:rPr>
          <w:rFonts w:ascii="Cambria Math" w:hAnsi="Cambria Math"/>
          <w:b/>
          <w:bCs/>
          <w:i/>
          <w:iCs/>
        </w:rPr>
        <w:t>Journal of Agricultural &amp; Rural Economics</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992B1" w14:textId="77777777" w:rsidR="00641FC1" w:rsidRPr="00063426" w:rsidRDefault="00641FC1">
      <w:pPr>
        <w:spacing w:line="240" w:lineRule="auto"/>
      </w:pPr>
      <w:r w:rsidRPr="00063426">
        <w:separator/>
      </w:r>
    </w:p>
  </w:endnote>
  <w:endnote w:type="continuationSeparator" w:id="0">
    <w:p w14:paraId="78EBA01F" w14:textId="77777777" w:rsidR="00641FC1" w:rsidRPr="00063426" w:rsidRDefault="00641FC1">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009411"/>
      <w:docPartObj>
        <w:docPartGallery w:val="Page Numbers (Bottom of Page)"/>
        <w:docPartUnique/>
      </w:docPartObj>
    </w:sdtPr>
    <w:sdtContent>
      <w:p w14:paraId="1986F93E" w14:textId="7EAF2516" w:rsidR="00C04713" w:rsidRDefault="00C04713">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28513BF5" w:rsidR="00FA6861" w:rsidRPr="004C0B43" w:rsidRDefault="00DB2AF8"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4F75EA6A" wp14:editId="79AEB820">
          <wp:extent cx="394417" cy="339565"/>
          <wp:effectExtent l="19050" t="19050" r="24765" b="228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5552" cy="340542"/>
                  </a:xfrm>
                  <a:prstGeom prst="rect">
                    <a:avLst/>
                  </a:prstGeom>
                  <a:ln w="3175">
                    <a:solidFill>
                      <a:sysClr val="windowText" lastClr="000000"/>
                    </a:solidFill>
                  </a:ln>
                </pic:spPr>
              </pic:pic>
            </a:graphicData>
          </a:graphic>
        </wp:inline>
      </w:drawing>
    </w:r>
    <w:r w:rsidRPr="00994CB1">
      <w:rPr>
        <w:rFonts w:asciiTheme="majorHAnsi" w:hAnsiTheme="majorHAnsi" w:cstheme="majorHAnsi"/>
        <w:i/>
        <w:iCs/>
        <w:sz w:val="16"/>
        <w:szCs w:val="16"/>
      </w:rPr>
      <w:t>Journal of Agricultural &amp; Rural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B6C91" w14:textId="77777777" w:rsidR="00641FC1" w:rsidRPr="00063426" w:rsidRDefault="00641FC1">
      <w:pPr>
        <w:spacing w:line="240" w:lineRule="auto"/>
      </w:pPr>
      <w:r w:rsidRPr="00063426">
        <w:separator/>
      </w:r>
    </w:p>
  </w:footnote>
  <w:footnote w:type="continuationSeparator" w:id="0">
    <w:p w14:paraId="19B4A822" w14:textId="77777777" w:rsidR="00641FC1" w:rsidRPr="00063426" w:rsidRDefault="00641FC1">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7C53F45" w:rsidR="00C25374" w:rsidRPr="00BD5BBC" w:rsidRDefault="007755BE" w:rsidP="00C04713">
    <w:pPr>
      <w:tabs>
        <w:tab w:val="right" w:pos="10466"/>
      </w:tabs>
      <w:adjustRightInd w:val="0"/>
      <w:snapToGrid w:val="0"/>
      <w:spacing w:line="240" w:lineRule="auto"/>
      <w:rPr>
        <w:rFonts w:asciiTheme="majorHAnsi" w:hAnsiTheme="majorHAnsi" w:cstheme="majorHAnsi"/>
        <w:sz w:val="16"/>
      </w:rPr>
    </w:pPr>
    <w:bookmarkStart w:id="0" w:name="_Hlk207047694"/>
    <w:r w:rsidRPr="00BD5BBC">
      <w:rPr>
        <w:rFonts w:asciiTheme="majorHAnsi" w:eastAsia="DengXian" w:hAnsiTheme="majorHAnsi" w:cstheme="majorHAnsi"/>
        <w:b/>
        <w:bCs/>
        <w:noProof/>
      </w:rPr>
      <w:drawing>
        <wp:inline distT="0" distB="0" distL="0" distR="0" wp14:anchorId="3518C9BE" wp14:editId="1C3DAE3D">
          <wp:extent cx="394417" cy="339565"/>
          <wp:effectExtent l="19050" t="19050" r="2476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5552" cy="340542"/>
                  </a:xfrm>
                  <a:prstGeom prst="rect">
                    <a:avLst/>
                  </a:prstGeom>
                  <a:ln w="3175">
                    <a:solidFill>
                      <a:schemeClr val="tx1"/>
                    </a:solidFill>
                  </a:ln>
                </pic:spPr>
              </pic:pic>
            </a:graphicData>
          </a:graphic>
        </wp:inline>
      </w:drawing>
    </w:r>
    <w:r w:rsidR="00994CB1" w:rsidRPr="00994CB1">
      <w:rPr>
        <w:rFonts w:asciiTheme="majorHAnsi" w:hAnsiTheme="majorHAnsi" w:cstheme="majorHAnsi"/>
        <w:i/>
        <w:iCs/>
        <w:sz w:val="16"/>
        <w:szCs w:val="16"/>
      </w:rPr>
      <w:t>Journal of Agricultural &amp; Rural Economics</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bookmarkEnd w:id="0"/>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054E8880">
                <wp:extent cx="956261" cy="342901"/>
                <wp:effectExtent l="0" t="0" r="0"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342901"/>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36A"/>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A732F"/>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05FF"/>
    <w:rsid w:val="004B237F"/>
    <w:rsid w:val="004B2D6D"/>
    <w:rsid w:val="004B439E"/>
    <w:rsid w:val="004B4A90"/>
    <w:rsid w:val="004C0B43"/>
    <w:rsid w:val="004C18E7"/>
    <w:rsid w:val="004D6D9F"/>
    <w:rsid w:val="004E2EB3"/>
    <w:rsid w:val="004E4638"/>
    <w:rsid w:val="00504526"/>
    <w:rsid w:val="005067EE"/>
    <w:rsid w:val="005107E1"/>
    <w:rsid w:val="00520647"/>
    <w:rsid w:val="00520A1D"/>
    <w:rsid w:val="00526062"/>
    <w:rsid w:val="005313B2"/>
    <w:rsid w:val="00531423"/>
    <w:rsid w:val="00534E89"/>
    <w:rsid w:val="00535B2C"/>
    <w:rsid w:val="0053607D"/>
    <w:rsid w:val="00545B32"/>
    <w:rsid w:val="00547AA6"/>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1FC1"/>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76F8F"/>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007"/>
    <w:rsid w:val="00907062"/>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CB1"/>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2D9B"/>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713"/>
    <w:rsid w:val="00C04D0D"/>
    <w:rsid w:val="00C15B8E"/>
    <w:rsid w:val="00C16344"/>
    <w:rsid w:val="00C235CF"/>
    <w:rsid w:val="00C25374"/>
    <w:rsid w:val="00C27A85"/>
    <w:rsid w:val="00C370F7"/>
    <w:rsid w:val="00C37C9B"/>
    <w:rsid w:val="00C4009A"/>
    <w:rsid w:val="00C41AD6"/>
    <w:rsid w:val="00C41AF0"/>
    <w:rsid w:val="00C66B16"/>
    <w:rsid w:val="00C705DD"/>
    <w:rsid w:val="00C733AC"/>
    <w:rsid w:val="00C7545E"/>
    <w:rsid w:val="00C824C8"/>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D42"/>
    <w:rsid w:val="00D62EFF"/>
    <w:rsid w:val="00D65C05"/>
    <w:rsid w:val="00D70B0D"/>
    <w:rsid w:val="00D77B5F"/>
    <w:rsid w:val="00D77DFB"/>
    <w:rsid w:val="00D8460D"/>
    <w:rsid w:val="00D85F9D"/>
    <w:rsid w:val="00D8654A"/>
    <w:rsid w:val="00D870BC"/>
    <w:rsid w:val="00DA3608"/>
    <w:rsid w:val="00DA3B2A"/>
    <w:rsid w:val="00DA72DD"/>
    <w:rsid w:val="00DB2AF8"/>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715"/>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2B0E"/>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147</TotalTime>
  <Pages>3</Pages>
  <Words>1177</Words>
  <Characters>6475</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17</cp:revision>
  <cp:lastPrinted>2025-08-08T23:58:00Z</cp:lastPrinted>
  <dcterms:created xsi:type="dcterms:W3CDTF">2025-08-08T18:20:00Z</dcterms:created>
  <dcterms:modified xsi:type="dcterms:W3CDTF">2025-08-25T20:34:00Z</dcterms:modified>
</cp:coreProperties>
</file>