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56"/>
        <w:tblW w:w="2340" w:type="dxa"/>
        <w:tblLayout w:type="fixed"/>
        <w:tblLook w:val="04A0" w:firstRow="1" w:lastRow="0" w:firstColumn="1" w:lastColumn="0" w:noHBand="0" w:noVBand="1"/>
      </w:tblPr>
      <w:tblGrid>
        <w:gridCol w:w="2340"/>
      </w:tblGrid>
      <w:tr w:rsidR="00CF742F" w:rsidRPr="005C0B23" w14:paraId="02DA70D1" w14:textId="77777777" w:rsidTr="00CF742F">
        <w:trPr>
          <w:trHeight w:val="5067"/>
        </w:trPr>
        <w:tc>
          <w:tcPr>
            <w:tcW w:w="2340" w:type="dxa"/>
          </w:tcPr>
          <w:p w14:paraId="56E54F8F" w14:textId="77777777" w:rsidR="00CF742F" w:rsidRPr="00BD5BBC" w:rsidRDefault="00CF742F" w:rsidP="00CF742F">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3629F64B" w14:textId="77777777" w:rsidR="00CF742F" w:rsidRPr="005C0B23" w:rsidRDefault="00CF742F" w:rsidP="00CF742F">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lastRenderedPageBreak/>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lastRenderedPageBreak/>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1CA1651B"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2171D8" w:rsidRPr="002171D8">
        <w:rPr>
          <w:rFonts w:ascii="Cambria Math" w:hAnsi="Cambria Math"/>
          <w:b/>
          <w:bCs/>
          <w:i/>
          <w:iCs/>
        </w:rPr>
        <w:t>Perspectives in Labor Economics Journal</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4FBC" w14:textId="77777777" w:rsidR="00235515" w:rsidRPr="00063426" w:rsidRDefault="00235515">
      <w:pPr>
        <w:spacing w:line="240" w:lineRule="auto"/>
      </w:pPr>
      <w:r w:rsidRPr="00063426">
        <w:separator/>
      </w:r>
    </w:p>
  </w:endnote>
  <w:endnote w:type="continuationSeparator" w:id="0">
    <w:p w14:paraId="678EEF3B" w14:textId="77777777" w:rsidR="00235515" w:rsidRPr="00063426" w:rsidRDefault="00235515">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849871"/>
      <w:docPartObj>
        <w:docPartGallery w:val="Page Numbers (Bottom of Page)"/>
        <w:docPartUnique/>
      </w:docPartObj>
    </w:sdtPr>
    <w:sdtContent>
      <w:p w14:paraId="2439C1ED" w14:textId="675A26D6" w:rsidR="00A85636" w:rsidRDefault="00A85636">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04B0148" w:rsidR="00FA6861" w:rsidRPr="004C0B43" w:rsidRDefault="005557B2"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387D0185" wp14:editId="2EB02768">
          <wp:extent cx="318339" cy="272551"/>
          <wp:effectExtent l="19050" t="19050" r="24765" b="133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8339" cy="272551"/>
                  </a:xfrm>
                  <a:prstGeom prst="rect">
                    <a:avLst/>
                  </a:prstGeom>
                  <a:ln w="3175">
                    <a:solidFill>
                      <a:sysClr val="windowText" lastClr="000000"/>
                    </a:solidFill>
                  </a:ln>
                </pic:spPr>
              </pic:pic>
            </a:graphicData>
          </a:graphic>
        </wp:inline>
      </w:drawing>
    </w:r>
    <w:r w:rsidRPr="002171D8">
      <w:rPr>
        <w:rFonts w:asciiTheme="majorHAnsi" w:hAnsiTheme="majorHAnsi" w:cstheme="majorHAnsi"/>
        <w:i/>
        <w:iCs/>
        <w:sz w:val="16"/>
        <w:szCs w:val="16"/>
      </w:rPr>
      <w:t>Perspectives in Labor Economics Journal</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18B83" w14:textId="77777777" w:rsidR="00235515" w:rsidRPr="00063426" w:rsidRDefault="00235515">
      <w:pPr>
        <w:spacing w:line="240" w:lineRule="auto"/>
      </w:pPr>
      <w:r w:rsidRPr="00063426">
        <w:separator/>
      </w:r>
    </w:p>
  </w:footnote>
  <w:footnote w:type="continuationSeparator" w:id="0">
    <w:p w14:paraId="494E09D9" w14:textId="77777777" w:rsidR="00235515" w:rsidRPr="00063426" w:rsidRDefault="00235515">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6C8D736" w:rsidR="00C25374" w:rsidRPr="00BD5BBC" w:rsidRDefault="007755BE" w:rsidP="00A85636">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56832C67">
          <wp:extent cx="318339" cy="272551"/>
          <wp:effectExtent l="19050" t="19050" r="2476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8339" cy="272551"/>
                  </a:xfrm>
                  <a:prstGeom prst="rect">
                    <a:avLst/>
                  </a:prstGeom>
                  <a:ln w="3175">
                    <a:solidFill>
                      <a:schemeClr val="tx1"/>
                    </a:solidFill>
                  </a:ln>
                </pic:spPr>
              </pic:pic>
            </a:graphicData>
          </a:graphic>
        </wp:inline>
      </w:drawing>
    </w:r>
    <w:r w:rsidR="002171D8" w:rsidRPr="002171D8">
      <w:rPr>
        <w:rFonts w:asciiTheme="majorHAnsi" w:hAnsiTheme="majorHAnsi" w:cstheme="majorHAnsi"/>
        <w:i/>
        <w:iCs/>
        <w:sz w:val="16"/>
        <w:szCs w:val="16"/>
      </w:rPr>
      <w:t>Perspectives in Labor Economics Journal</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308D8B84" w:rsidR="00C25374" w:rsidRPr="00063426" w:rsidRDefault="002171D8"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412E2630" wp14:editId="227BD41C">
                <wp:extent cx="956261" cy="337325"/>
                <wp:effectExtent l="0" t="0" r="0" b="571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37325"/>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171D8"/>
    <w:rsid w:val="00226D97"/>
    <w:rsid w:val="00235515"/>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56BB"/>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7B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593A"/>
    <w:rsid w:val="0063755B"/>
    <w:rsid w:val="006449F0"/>
    <w:rsid w:val="00647BC3"/>
    <w:rsid w:val="00650E35"/>
    <w:rsid w:val="00661490"/>
    <w:rsid w:val="006702E5"/>
    <w:rsid w:val="006708A6"/>
    <w:rsid w:val="006718CD"/>
    <w:rsid w:val="00672A42"/>
    <w:rsid w:val="00673A7B"/>
    <w:rsid w:val="00676CF2"/>
    <w:rsid w:val="00680431"/>
    <w:rsid w:val="00692393"/>
    <w:rsid w:val="006A6CEC"/>
    <w:rsid w:val="006A7CB6"/>
    <w:rsid w:val="006B443A"/>
    <w:rsid w:val="006B5770"/>
    <w:rsid w:val="006B5D37"/>
    <w:rsid w:val="006C438C"/>
    <w:rsid w:val="006C4AD2"/>
    <w:rsid w:val="006C633C"/>
    <w:rsid w:val="006C6CF4"/>
    <w:rsid w:val="006E46C8"/>
    <w:rsid w:val="006E635A"/>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3FA"/>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0786"/>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182D"/>
    <w:rsid w:val="009D3ACF"/>
    <w:rsid w:val="009E0E36"/>
    <w:rsid w:val="009E7B4F"/>
    <w:rsid w:val="009F665C"/>
    <w:rsid w:val="009F70E6"/>
    <w:rsid w:val="00A07684"/>
    <w:rsid w:val="00A07D45"/>
    <w:rsid w:val="00A12666"/>
    <w:rsid w:val="00A12700"/>
    <w:rsid w:val="00A14BE0"/>
    <w:rsid w:val="00A17F6A"/>
    <w:rsid w:val="00A243BC"/>
    <w:rsid w:val="00A25A8D"/>
    <w:rsid w:val="00A3269F"/>
    <w:rsid w:val="00A3480C"/>
    <w:rsid w:val="00A402F1"/>
    <w:rsid w:val="00A41CE0"/>
    <w:rsid w:val="00A5120B"/>
    <w:rsid w:val="00A537D3"/>
    <w:rsid w:val="00A734C4"/>
    <w:rsid w:val="00A75103"/>
    <w:rsid w:val="00A813A3"/>
    <w:rsid w:val="00A8232D"/>
    <w:rsid w:val="00A82D59"/>
    <w:rsid w:val="00A85636"/>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8C4"/>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3B09"/>
    <w:rsid w:val="00C25374"/>
    <w:rsid w:val="00C27A85"/>
    <w:rsid w:val="00C370F7"/>
    <w:rsid w:val="00C37C9B"/>
    <w:rsid w:val="00C4009A"/>
    <w:rsid w:val="00C41AD6"/>
    <w:rsid w:val="00C41AF0"/>
    <w:rsid w:val="00C66B16"/>
    <w:rsid w:val="00C705DD"/>
    <w:rsid w:val="00C733AC"/>
    <w:rsid w:val="00C7545E"/>
    <w:rsid w:val="00C824C8"/>
    <w:rsid w:val="00C85D32"/>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CF742F"/>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53D3"/>
    <w:rsid w:val="00EA6639"/>
    <w:rsid w:val="00EB11F8"/>
    <w:rsid w:val="00EC1C50"/>
    <w:rsid w:val="00EC1E80"/>
    <w:rsid w:val="00EC36E6"/>
    <w:rsid w:val="00EC5E9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1E6D"/>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151</TotalTime>
  <Pages>3</Pages>
  <Words>1176</Words>
  <Characters>6474</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18</cp:revision>
  <cp:lastPrinted>2025-08-08T23:58:00Z</cp:lastPrinted>
  <dcterms:created xsi:type="dcterms:W3CDTF">2025-08-08T18:20:00Z</dcterms:created>
  <dcterms:modified xsi:type="dcterms:W3CDTF">2025-08-25T20:34:00Z</dcterms:modified>
</cp:coreProperties>
</file>