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916553">
      <w:pPr>
        <w:pStyle w:val="MDPI31text"/>
        <w:bidi/>
        <w:spacing w:line="240" w:lineRule="auto"/>
        <w:ind w:left="0" w:firstLine="454"/>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2D8934E5" w:rsidR="00937EA2" w:rsidRPr="00EB1C6F"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3148EE" w:rsidRPr="003148EE">
        <w:rPr>
          <w:rFonts w:ascii="Noto Kufi Arabic" w:hAnsi="Noto Kufi Arabic" w:cs="Noto Kufi Arabic" w:hint="cs"/>
          <w:b/>
          <w:bCs/>
          <w:sz w:val="16"/>
          <w:szCs w:val="16"/>
          <w:rtl/>
          <w:lang w:bidi="ar-SA"/>
        </w:rPr>
        <w:t>مجلة</w:t>
      </w:r>
      <w:r w:rsidR="003148EE" w:rsidRPr="003148EE">
        <w:rPr>
          <w:rFonts w:ascii="Noto Kufi Arabic" w:hAnsi="Noto Kufi Arabic" w:cs="Noto Kufi Arabic"/>
          <w:b/>
          <w:bCs/>
          <w:sz w:val="16"/>
          <w:szCs w:val="16"/>
          <w:rtl/>
          <w:lang w:bidi="ar-SA"/>
        </w:rPr>
        <w:t xml:space="preserve"> </w:t>
      </w:r>
      <w:r w:rsidR="003148EE" w:rsidRPr="003148EE">
        <w:rPr>
          <w:rFonts w:ascii="Noto Kufi Arabic" w:hAnsi="Noto Kufi Arabic" w:cs="Noto Kufi Arabic" w:hint="cs"/>
          <w:b/>
          <w:bCs/>
          <w:sz w:val="16"/>
          <w:szCs w:val="16"/>
          <w:rtl/>
          <w:lang w:bidi="ar-SA"/>
        </w:rPr>
        <w:t>شواهد</w:t>
      </w:r>
      <w:r w:rsidR="003148EE" w:rsidRPr="003148EE">
        <w:rPr>
          <w:rFonts w:ascii="Noto Kufi Arabic" w:hAnsi="Noto Kufi Arabic" w:cs="Noto Kufi Arabic"/>
          <w:b/>
          <w:bCs/>
          <w:sz w:val="16"/>
          <w:szCs w:val="16"/>
          <w:rtl/>
          <w:lang w:bidi="ar-SA"/>
        </w:rPr>
        <w:t xml:space="preserve"> </w:t>
      </w:r>
      <w:r w:rsidR="003148EE" w:rsidRPr="003148EE">
        <w:rPr>
          <w:rFonts w:ascii="Noto Kufi Arabic" w:hAnsi="Noto Kufi Arabic" w:cs="Noto Kufi Arabic" w:hint="cs"/>
          <w:b/>
          <w:bCs/>
          <w:sz w:val="16"/>
          <w:szCs w:val="16"/>
          <w:rtl/>
          <w:lang w:bidi="ar-SA"/>
        </w:rPr>
        <w:t>للدراسات</w:t>
      </w:r>
      <w:r w:rsidR="003148EE" w:rsidRPr="003148EE">
        <w:rPr>
          <w:rFonts w:ascii="Noto Kufi Arabic" w:hAnsi="Noto Kufi Arabic" w:cs="Noto Kufi Arabic"/>
          <w:b/>
          <w:bCs/>
          <w:sz w:val="16"/>
          <w:szCs w:val="16"/>
          <w:rtl/>
          <w:lang w:bidi="ar-SA"/>
        </w:rPr>
        <w:t xml:space="preserve"> </w:t>
      </w:r>
      <w:r w:rsidR="003148EE" w:rsidRPr="003148EE">
        <w:rPr>
          <w:rFonts w:ascii="Noto Kufi Arabic" w:hAnsi="Noto Kufi Arabic" w:cs="Noto Kufi Arabic" w:hint="cs"/>
          <w:b/>
          <w:bCs/>
          <w:sz w:val="16"/>
          <w:szCs w:val="16"/>
          <w:rtl/>
          <w:lang w:bidi="ar-SA"/>
        </w:rPr>
        <w:t>التاريخية</w:t>
      </w:r>
      <w:r w:rsidR="003148EE" w:rsidRPr="003148EE">
        <w:rPr>
          <w:rFonts w:ascii="Noto Kufi Arabic" w:hAnsi="Noto Kufi Arabic" w:cs="Noto Kufi Arabic"/>
          <w:b/>
          <w:bCs/>
          <w:sz w:val="16"/>
          <w:szCs w:val="16"/>
          <w:rtl/>
          <w:lang w:bidi="ar-SA"/>
        </w:rPr>
        <w:t xml:space="preserve"> </w:t>
      </w:r>
      <w:r w:rsidR="003148EE" w:rsidRPr="003148EE">
        <w:rPr>
          <w:rFonts w:ascii="Noto Kufi Arabic" w:hAnsi="Noto Kufi Arabic" w:cs="Noto Kufi Arabic" w:hint="cs"/>
          <w:b/>
          <w:bCs/>
          <w:sz w:val="16"/>
          <w:szCs w:val="16"/>
          <w:rtl/>
          <w:lang w:bidi="ar-SA"/>
        </w:rPr>
        <w:t>والحضارية</w:t>
      </w:r>
      <w:r w:rsidR="00EB1C6F" w:rsidRPr="00EB1C6F">
        <w:rPr>
          <w:rFonts w:ascii="Noto Kufi Arabic" w:hAnsi="Noto Kufi Arabic" w:cs="Noto Kufi Arabic"/>
          <w:sz w:val="16"/>
          <w:szCs w:val="16"/>
          <w:lang w:bidi="ar-SA"/>
        </w:rPr>
        <w:t>.</w:t>
      </w:r>
    </w:p>
    <w:sectPr w:rsidR="00937EA2" w:rsidRPr="00EB1C6F"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19C01" w14:textId="77777777" w:rsidR="005F48FD" w:rsidRPr="00063426" w:rsidRDefault="005F48FD">
      <w:pPr>
        <w:spacing w:line="240" w:lineRule="auto"/>
      </w:pPr>
      <w:r w:rsidRPr="00063426">
        <w:separator/>
      </w:r>
    </w:p>
  </w:endnote>
  <w:endnote w:type="continuationSeparator" w:id="0">
    <w:p w14:paraId="23E57E03" w14:textId="77777777" w:rsidR="005F48FD" w:rsidRPr="00063426" w:rsidRDefault="005F48FD">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6930"/>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16A89C3A">
                <wp:extent cx="593321" cy="5391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stretch>
                          <a:fillRect/>
                        </a:stretch>
                      </pic:blipFill>
                      <pic:spPr>
                        <a:xfrm>
                          <a:off x="0" y="0"/>
                          <a:ext cx="593321" cy="539120"/>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3D86D68F" w:rsidR="003D1B1A" w:rsidRDefault="003148EE" w:rsidP="003D1B1A">
          <w:pPr>
            <w:tabs>
              <w:tab w:val="right" w:pos="10466"/>
            </w:tabs>
            <w:bidi/>
            <w:adjustRightInd w:val="0"/>
            <w:snapToGrid w:val="0"/>
            <w:spacing w:after="240" w:line="240" w:lineRule="auto"/>
            <w:jc w:val="left"/>
            <w:rPr>
              <w:rFonts w:asciiTheme="majorHAnsi" w:hAnsiTheme="majorHAnsi" w:cstheme="majorHAnsi"/>
              <w:sz w:val="16"/>
              <w:rtl/>
            </w:rPr>
          </w:pPr>
          <w:r w:rsidRPr="003148EE">
            <w:rPr>
              <w:rFonts w:ascii="Noto Kufi Arabic" w:hAnsi="Noto Kufi Arabic" w:cs="Noto Kufi Arabic" w:hint="cs"/>
              <w:sz w:val="18"/>
              <w:szCs w:val="18"/>
              <w:rtl/>
            </w:rPr>
            <w:t>مجلة</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شواهد</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للدراسات</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التاريخية</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والحضارية</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B1139" w14:textId="77777777" w:rsidR="005F48FD" w:rsidRPr="00063426" w:rsidRDefault="005F48FD">
      <w:pPr>
        <w:spacing w:line="240" w:lineRule="auto"/>
      </w:pPr>
      <w:r w:rsidRPr="00063426">
        <w:separator/>
      </w:r>
    </w:p>
  </w:footnote>
  <w:footnote w:type="continuationSeparator" w:id="0">
    <w:p w14:paraId="7A918B3B" w14:textId="77777777" w:rsidR="005F48FD" w:rsidRPr="00063426" w:rsidRDefault="005F48FD">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6930"/>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55F8DEAD">
                <wp:extent cx="593321" cy="539120"/>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93321" cy="539120"/>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12C0A900" w:rsidR="009F22CE" w:rsidRDefault="003148EE" w:rsidP="009F22CE">
          <w:pPr>
            <w:tabs>
              <w:tab w:val="right" w:pos="10466"/>
            </w:tabs>
            <w:bidi/>
            <w:adjustRightInd w:val="0"/>
            <w:snapToGrid w:val="0"/>
            <w:spacing w:after="240" w:line="240" w:lineRule="auto"/>
            <w:jc w:val="left"/>
            <w:rPr>
              <w:rFonts w:asciiTheme="majorHAnsi" w:hAnsiTheme="majorHAnsi" w:cstheme="majorHAnsi"/>
              <w:sz w:val="16"/>
              <w:rtl/>
            </w:rPr>
          </w:pPr>
          <w:r w:rsidRPr="003148EE">
            <w:rPr>
              <w:rFonts w:ascii="Noto Kufi Arabic" w:hAnsi="Noto Kufi Arabic" w:cs="Noto Kufi Arabic" w:hint="cs"/>
              <w:sz w:val="18"/>
              <w:szCs w:val="18"/>
              <w:rtl/>
            </w:rPr>
            <w:t>مجلة</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شواهد</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للدراسات</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التاريخية</w:t>
          </w:r>
          <w:r w:rsidRPr="003148EE">
            <w:rPr>
              <w:rFonts w:ascii="Noto Kufi Arabic" w:hAnsi="Noto Kufi Arabic" w:cs="Noto Kufi Arabic"/>
              <w:sz w:val="18"/>
              <w:szCs w:val="18"/>
              <w:rtl/>
            </w:rPr>
            <w:t xml:space="preserve"> </w:t>
          </w:r>
          <w:r w:rsidRPr="003148EE">
            <w:rPr>
              <w:rFonts w:ascii="Noto Kufi Arabic" w:hAnsi="Noto Kufi Arabic" w:cs="Noto Kufi Arabic" w:hint="cs"/>
              <w:sz w:val="18"/>
              <w:szCs w:val="18"/>
              <w:rtl/>
            </w:rPr>
            <w:t>والحضارية</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36BADB4B">
                <wp:extent cx="566786" cy="515009"/>
                <wp:effectExtent l="0" t="0" r="508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66786" cy="515009"/>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4499"/>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B69A9"/>
    <w:rsid w:val="002C04A9"/>
    <w:rsid w:val="002C5DE7"/>
    <w:rsid w:val="002D3BB1"/>
    <w:rsid w:val="002D480C"/>
    <w:rsid w:val="002F4CE6"/>
    <w:rsid w:val="002F7223"/>
    <w:rsid w:val="003004C5"/>
    <w:rsid w:val="003024E2"/>
    <w:rsid w:val="00310583"/>
    <w:rsid w:val="00310C53"/>
    <w:rsid w:val="003148EE"/>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D1B1A"/>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3153"/>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5F48FD"/>
    <w:rsid w:val="00603E0B"/>
    <w:rsid w:val="006103C0"/>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16553"/>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476E5"/>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270</TotalTime>
  <Pages>4</Pages>
  <Words>1059</Words>
  <Characters>5828</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30</cp:revision>
  <cp:lastPrinted>2026-04-06T17:48:00Z</cp:lastPrinted>
  <dcterms:created xsi:type="dcterms:W3CDTF">2025-08-08T18:20:00Z</dcterms:created>
  <dcterms:modified xsi:type="dcterms:W3CDTF">2026-09-01T19:51:00Z</dcterms:modified>
</cp:coreProperties>
</file>