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CF7A69">
      <w:pPr>
        <w:pStyle w:val="MDPI31text"/>
        <w:bidi/>
        <w:spacing w:line="240" w:lineRule="auto"/>
        <w:ind w:left="0" w:firstLine="454"/>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4B299439" w:rsidR="00937EA2"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CD6534" w:rsidRPr="00CD6534">
        <w:rPr>
          <w:rFonts w:ascii="Noto Kufi Arabic" w:hAnsi="Noto Kufi Arabic" w:cs="Noto Kufi Arabic" w:hint="cs"/>
          <w:b/>
          <w:bCs/>
          <w:sz w:val="16"/>
          <w:szCs w:val="16"/>
          <w:rtl/>
          <w:lang w:bidi="ar-SA"/>
        </w:rPr>
        <w:t>مجلة</w:t>
      </w:r>
      <w:r w:rsidR="00CD6534" w:rsidRPr="00CD6534">
        <w:rPr>
          <w:rFonts w:ascii="Noto Kufi Arabic" w:hAnsi="Noto Kufi Arabic" w:cs="Noto Kufi Arabic"/>
          <w:b/>
          <w:bCs/>
          <w:sz w:val="16"/>
          <w:szCs w:val="16"/>
          <w:rtl/>
          <w:lang w:bidi="ar-SA"/>
        </w:rPr>
        <w:t xml:space="preserve"> </w:t>
      </w:r>
      <w:r w:rsidR="00CD6534" w:rsidRPr="00CD6534">
        <w:rPr>
          <w:rFonts w:ascii="Noto Kufi Arabic" w:hAnsi="Noto Kufi Arabic" w:cs="Noto Kufi Arabic" w:hint="cs"/>
          <w:b/>
          <w:bCs/>
          <w:sz w:val="16"/>
          <w:szCs w:val="16"/>
          <w:rtl/>
          <w:lang w:bidi="ar-SA"/>
        </w:rPr>
        <w:t>روافد</w:t>
      </w:r>
      <w:r w:rsidR="00CD6534" w:rsidRPr="00CD6534">
        <w:rPr>
          <w:rFonts w:ascii="Noto Kufi Arabic" w:hAnsi="Noto Kufi Arabic" w:cs="Noto Kufi Arabic"/>
          <w:b/>
          <w:bCs/>
          <w:sz w:val="16"/>
          <w:szCs w:val="16"/>
          <w:rtl/>
          <w:lang w:bidi="ar-SA"/>
        </w:rPr>
        <w:t xml:space="preserve"> </w:t>
      </w:r>
      <w:r w:rsidR="00CD6534" w:rsidRPr="00CD6534">
        <w:rPr>
          <w:rFonts w:ascii="Noto Kufi Arabic" w:hAnsi="Noto Kufi Arabic" w:cs="Noto Kufi Arabic" w:hint="cs"/>
          <w:b/>
          <w:bCs/>
          <w:sz w:val="16"/>
          <w:szCs w:val="16"/>
          <w:rtl/>
          <w:lang w:bidi="ar-SA"/>
        </w:rPr>
        <w:t>للدراسات</w:t>
      </w:r>
      <w:r w:rsidR="00CD6534" w:rsidRPr="00CD6534">
        <w:rPr>
          <w:rFonts w:ascii="Noto Kufi Arabic" w:hAnsi="Noto Kufi Arabic" w:cs="Noto Kufi Arabic"/>
          <w:b/>
          <w:bCs/>
          <w:sz w:val="16"/>
          <w:szCs w:val="16"/>
          <w:rtl/>
          <w:lang w:bidi="ar-SA"/>
        </w:rPr>
        <w:t xml:space="preserve"> </w:t>
      </w:r>
      <w:r w:rsidR="00CD6534" w:rsidRPr="00CD6534">
        <w:rPr>
          <w:rFonts w:ascii="Noto Kufi Arabic" w:hAnsi="Noto Kufi Arabic" w:cs="Noto Kufi Arabic" w:hint="cs"/>
          <w:b/>
          <w:bCs/>
          <w:sz w:val="16"/>
          <w:szCs w:val="16"/>
          <w:rtl/>
          <w:lang w:bidi="ar-SA"/>
        </w:rPr>
        <w:t>في</w:t>
      </w:r>
      <w:r w:rsidR="00CD6534" w:rsidRPr="00CD6534">
        <w:rPr>
          <w:rFonts w:ascii="Noto Kufi Arabic" w:hAnsi="Noto Kufi Arabic" w:cs="Noto Kufi Arabic"/>
          <w:b/>
          <w:bCs/>
          <w:sz w:val="16"/>
          <w:szCs w:val="16"/>
          <w:rtl/>
          <w:lang w:bidi="ar-SA"/>
        </w:rPr>
        <w:t xml:space="preserve"> </w:t>
      </w:r>
      <w:r w:rsidR="00CD6534" w:rsidRPr="00CD6534">
        <w:rPr>
          <w:rFonts w:ascii="Noto Kufi Arabic" w:hAnsi="Noto Kufi Arabic" w:cs="Noto Kufi Arabic" w:hint="cs"/>
          <w:b/>
          <w:bCs/>
          <w:sz w:val="16"/>
          <w:szCs w:val="16"/>
          <w:rtl/>
          <w:lang w:bidi="ar-SA"/>
        </w:rPr>
        <w:t>القانون</w:t>
      </w:r>
      <w:r w:rsidR="00CD6534" w:rsidRPr="00CD6534">
        <w:rPr>
          <w:rFonts w:ascii="Noto Kufi Arabic" w:hAnsi="Noto Kufi Arabic" w:cs="Noto Kufi Arabic"/>
          <w:b/>
          <w:bCs/>
          <w:sz w:val="16"/>
          <w:szCs w:val="16"/>
          <w:rtl/>
          <w:lang w:bidi="ar-SA"/>
        </w:rPr>
        <w:t xml:space="preserve"> </w:t>
      </w:r>
      <w:r w:rsidR="00CD6534" w:rsidRPr="00CD6534">
        <w:rPr>
          <w:rFonts w:ascii="Noto Kufi Arabic" w:hAnsi="Noto Kufi Arabic" w:cs="Noto Kufi Arabic" w:hint="cs"/>
          <w:b/>
          <w:bCs/>
          <w:sz w:val="16"/>
          <w:szCs w:val="16"/>
          <w:rtl/>
          <w:lang w:bidi="ar-SA"/>
        </w:rPr>
        <w:t>الخاص</w:t>
      </w:r>
      <w:r w:rsidR="00EB1C6F" w:rsidRPr="00EB1C6F">
        <w:rPr>
          <w:rFonts w:ascii="Noto Kufi Arabic" w:hAnsi="Noto Kufi Arabic" w:cs="Noto Kufi Arabic"/>
          <w:sz w:val="16"/>
          <w:szCs w:val="16"/>
          <w:lang w:bidi="ar-SA"/>
        </w:rPr>
        <w:t>.</w:t>
      </w:r>
    </w:p>
    <w:p w14:paraId="40521869" w14:textId="77777777" w:rsidR="00CD6534" w:rsidRPr="00CD6534" w:rsidRDefault="00CD6534" w:rsidP="00CD6534">
      <w:pPr>
        <w:rPr>
          <w:lang w:eastAsia="de-DE"/>
        </w:rPr>
      </w:pPr>
    </w:p>
    <w:p w14:paraId="38160041" w14:textId="77777777" w:rsidR="00CD6534" w:rsidRPr="00CD6534" w:rsidRDefault="00CD6534" w:rsidP="00CD6534">
      <w:pPr>
        <w:rPr>
          <w:lang w:eastAsia="de-DE"/>
        </w:rPr>
      </w:pPr>
    </w:p>
    <w:p w14:paraId="107C776D" w14:textId="77777777" w:rsidR="00CD6534" w:rsidRPr="00CD6534" w:rsidRDefault="00CD6534" w:rsidP="00CD6534">
      <w:pPr>
        <w:rPr>
          <w:lang w:eastAsia="de-DE"/>
        </w:rPr>
      </w:pPr>
    </w:p>
    <w:p w14:paraId="60E87132" w14:textId="77777777" w:rsidR="00CD6534" w:rsidRPr="00CD6534" w:rsidRDefault="00CD6534" w:rsidP="00CD6534">
      <w:pPr>
        <w:rPr>
          <w:lang w:eastAsia="de-DE"/>
        </w:rPr>
      </w:pPr>
    </w:p>
    <w:p w14:paraId="7A0F4AC5" w14:textId="77777777" w:rsidR="00CD6534" w:rsidRPr="00CD6534" w:rsidRDefault="00CD6534" w:rsidP="00CD6534">
      <w:pPr>
        <w:rPr>
          <w:lang w:eastAsia="de-DE"/>
        </w:rPr>
      </w:pPr>
    </w:p>
    <w:p w14:paraId="1E234C25" w14:textId="77777777" w:rsidR="00CD6534" w:rsidRPr="00CD6534" w:rsidRDefault="00CD6534" w:rsidP="00CD6534">
      <w:pPr>
        <w:rPr>
          <w:lang w:eastAsia="de-DE"/>
        </w:rPr>
      </w:pPr>
    </w:p>
    <w:p w14:paraId="14C2C4EE" w14:textId="77777777" w:rsidR="00CD6534" w:rsidRPr="00CD6534" w:rsidRDefault="00CD6534" w:rsidP="00CD6534">
      <w:pPr>
        <w:rPr>
          <w:lang w:eastAsia="de-DE"/>
        </w:rPr>
      </w:pPr>
    </w:p>
    <w:p w14:paraId="00BFACDE" w14:textId="77777777" w:rsidR="00CD6534" w:rsidRPr="00CD6534" w:rsidRDefault="00CD6534" w:rsidP="00CD6534">
      <w:pPr>
        <w:jc w:val="center"/>
        <w:rPr>
          <w:lang w:eastAsia="de-DE"/>
        </w:rPr>
      </w:pPr>
    </w:p>
    <w:sectPr w:rsidR="00CD6534" w:rsidRPr="00CD6534"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71EFB" w14:textId="77777777" w:rsidR="00311366" w:rsidRPr="00063426" w:rsidRDefault="00311366">
      <w:pPr>
        <w:spacing w:line="240" w:lineRule="auto"/>
      </w:pPr>
      <w:r w:rsidRPr="00063426">
        <w:separator/>
      </w:r>
    </w:p>
  </w:endnote>
  <w:endnote w:type="continuationSeparator" w:id="0">
    <w:p w14:paraId="0799978F" w14:textId="77777777" w:rsidR="00311366" w:rsidRPr="00063426" w:rsidRDefault="00311366">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7049"/>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4DFFF321">
                <wp:extent cx="517578" cy="539264"/>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stretch>
                          <a:fillRect/>
                        </a:stretch>
                      </pic:blipFill>
                      <pic:spPr>
                        <a:xfrm>
                          <a:off x="0" y="0"/>
                          <a:ext cx="522877" cy="544786"/>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1F844D9D" w:rsidR="003D1B1A" w:rsidRDefault="00D23804" w:rsidP="003D1B1A">
          <w:pPr>
            <w:tabs>
              <w:tab w:val="right" w:pos="10466"/>
            </w:tabs>
            <w:bidi/>
            <w:adjustRightInd w:val="0"/>
            <w:snapToGrid w:val="0"/>
            <w:spacing w:after="240" w:line="240" w:lineRule="auto"/>
            <w:jc w:val="left"/>
            <w:rPr>
              <w:rFonts w:asciiTheme="majorHAnsi" w:hAnsiTheme="majorHAnsi" w:cstheme="majorHAnsi"/>
              <w:sz w:val="16"/>
              <w:rtl/>
            </w:rPr>
          </w:pPr>
          <w:r w:rsidRPr="00D23804">
            <w:rPr>
              <w:rFonts w:ascii="Noto Kufi Arabic" w:hAnsi="Noto Kufi Arabic" w:cs="Noto Kufi Arabic" w:hint="cs"/>
              <w:sz w:val="18"/>
              <w:szCs w:val="18"/>
              <w:rtl/>
            </w:rPr>
            <w:t>مجلة</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روافد</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للدراسات</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في</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القانون</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الخاص</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01B09" w14:textId="77777777" w:rsidR="00311366" w:rsidRPr="00063426" w:rsidRDefault="00311366">
      <w:pPr>
        <w:spacing w:line="240" w:lineRule="auto"/>
      </w:pPr>
      <w:r w:rsidRPr="00063426">
        <w:separator/>
      </w:r>
    </w:p>
  </w:footnote>
  <w:footnote w:type="continuationSeparator" w:id="0">
    <w:p w14:paraId="20ADDAFC" w14:textId="77777777" w:rsidR="00311366" w:rsidRPr="00063426" w:rsidRDefault="00311366">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7084"/>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56295793">
                <wp:extent cx="491917" cy="512527"/>
                <wp:effectExtent l="0" t="0" r="3810" b="1905"/>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93893" cy="514585"/>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0A6ED55F" w:rsidR="009F22CE" w:rsidRDefault="00D23804" w:rsidP="009F22CE">
          <w:pPr>
            <w:tabs>
              <w:tab w:val="right" w:pos="10466"/>
            </w:tabs>
            <w:bidi/>
            <w:adjustRightInd w:val="0"/>
            <w:snapToGrid w:val="0"/>
            <w:spacing w:after="240" w:line="240" w:lineRule="auto"/>
            <w:jc w:val="left"/>
            <w:rPr>
              <w:rFonts w:asciiTheme="majorHAnsi" w:hAnsiTheme="majorHAnsi" w:cstheme="majorHAnsi"/>
              <w:sz w:val="16"/>
              <w:rtl/>
            </w:rPr>
          </w:pPr>
          <w:r w:rsidRPr="00D23804">
            <w:rPr>
              <w:rFonts w:ascii="Noto Kufi Arabic" w:hAnsi="Noto Kufi Arabic" w:cs="Noto Kufi Arabic" w:hint="cs"/>
              <w:sz w:val="18"/>
              <w:szCs w:val="18"/>
              <w:rtl/>
            </w:rPr>
            <w:t>مجلة</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روافد</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للدراسات</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في</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القانون</w:t>
          </w:r>
          <w:r w:rsidRPr="00D23804">
            <w:rPr>
              <w:rFonts w:ascii="Noto Kufi Arabic" w:hAnsi="Noto Kufi Arabic" w:cs="Noto Kufi Arabic"/>
              <w:sz w:val="18"/>
              <w:szCs w:val="18"/>
              <w:rtl/>
            </w:rPr>
            <w:t xml:space="preserve"> </w:t>
          </w:r>
          <w:r w:rsidRPr="00D23804">
            <w:rPr>
              <w:rFonts w:ascii="Noto Kufi Arabic" w:hAnsi="Noto Kufi Arabic" w:cs="Noto Kufi Arabic" w:hint="cs"/>
              <w:sz w:val="18"/>
              <w:szCs w:val="18"/>
              <w:rtl/>
            </w:rPr>
            <w:t>الخاص</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20094C82">
                <wp:extent cx="481817" cy="502004"/>
                <wp:effectExtent l="0" t="0" r="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85547" cy="505890"/>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1366"/>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D1B1A"/>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03C0"/>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1CDE"/>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1A3"/>
    <w:rsid w:val="00962632"/>
    <w:rsid w:val="00966DB3"/>
    <w:rsid w:val="00981D2B"/>
    <w:rsid w:val="00982766"/>
    <w:rsid w:val="0098370D"/>
    <w:rsid w:val="00983980"/>
    <w:rsid w:val="009862B4"/>
    <w:rsid w:val="00994DF9"/>
    <w:rsid w:val="0099762A"/>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2429D"/>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16E4"/>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6534"/>
    <w:rsid w:val="00CD7836"/>
    <w:rsid w:val="00CE2329"/>
    <w:rsid w:val="00CE6097"/>
    <w:rsid w:val="00CF3E5E"/>
    <w:rsid w:val="00CF5DAD"/>
    <w:rsid w:val="00CF6527"/>
    <w:rsid w:val="00CF652E"/>
    <w:rsid w:val="00CF7A69"/>
    <w:rsid w:val="00D011A4"/>
    <w:rsid w:val="00D12538"/>
    <w:rsid w:val="00D12671"/>
    <w:rsid w:val="00D13E4D"/>
    <w:rsid w:val="00D154A3"/>
    <w:rsid w:val="00D163DD"/>
    <w:rsid w:val="00D236DF"/>
    <w:rsid w:val="00D23804"/>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273</TotalTime>
  <Pages>4</Pages>
  <Words>1060</Words>
  <Characters>5832</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31</cp:revision>
  <cp:lastPrinted>2026-04-06T17:48:00Z</cp:lastPrinted>
  <dcterms:created xsi:type="dcterms:W3CDTF">2025-08-08T18:20:00Z</dcterms:created>
  <dcterms:modified xsi:type="dcterms:W3CDTF">2026-09-01T19:50:00Z</dcterms:modified>
</cp:coreProperties>
</file>