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560F05"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E35A07" w:rsidRDefault="00720AB6" w:rsidP="00720AB6">
            <w:pPr>
              <w:pStyle w:val="MDPI21heading1"/>
              <w:ind w:left="0"/>
              <w:rPr>
                <w:rFonts w:ascii="Cambria Math" w:hAnsi="Cambria Math"/>
                <w:sz w:val="20"/>
                <w:szCs w:val="20"/>
              </w:rPr>
            </w:pPr>
            <w:r w:rsidRPr="00E35A07">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E35A07">
            <w:pPr>
              <w:pStyle w:val="MDPI21heading1"/>
              <w:spacing w:before="0" w:after="0" w:line="240" w:lineRule="auto"/>
              <w:ind w:left="0"/>
              <w:rPr>
                <w:rFonts w:ascii="Cambria Math" w:hAnsi="Cambria Math"/>
                <w:b w:val="0"/>
                <w:bCs/>
                <w:sz w:val="20"/>
                <w:szCs w:val="20"/>
              </w:rPr>
            </w:pPr>
            <w:r w:rsidRPr="00E35A07">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E35A07">
            <w:pPr>
              <w:pStyle w:val="MDPI21heading1"/>
              <w:spacing w:before="0" w:after="0" w:line="240" w:lineRule="auto"/>
              <w:ind w:left="0"/>
              <w:rPr>
                <w:rFonts w:ascii="Cambria Math" w:hAnsi="Cambria Math"/>
                <w:b w:val="0"/>
                <w:bCs/>
                <w:sz w:val="20"/>
                <w:szCs w:val="20"/>
                <w:lang w:val="fr-FR"/>
              </w:rPr>
            </w:pPr>
            <w:r w:rsidRPr="00E35A07">
              <w:rPr>
                <w:rFonts w:ascii="Cambria Math" w:hAnsi="Cambria Math"/>
                <w:sz w:val="20"/>
                <w:szCs w:val="20"/>
                <w:lang w:val="fr-FR"/>
              </w:rPr>
              <w:t xml:space="preserve">JEL </w:t>
            </w:r>
            <w:proofErr w:type="gramStart"/>
            <w:r w:rsidRPr="00E35A07">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48C96013" w14:textId="77777777" w:rsidR="001C7322" w:rsidRDefault="001C7322" w:rsidP="00EF5D25">
      <w:pPr>
        <w:pStyle w:val="MDPI31text"/>
        <w:ind w:left="0" w:firstLine="0"/>
        <w:rPr>
          <w:rFonts w:ascii="Cambria Math" w:hAnsi="Cambria Math"/>
        </w:rPr>
      </w:pPr>
    </w:p>
    <w:p w14:paraId="37BB03E2" w14:textId="77777777" w:rsidR="001C7322" w:rsidRPr="00EF5D25" w:rsidRDefault="001C7322" w:rsidP="00EF5D25">
      <w:pPr>
        <w:pStyle w:val="MDPI31text"/>
        <w:ind w:left="0" w:firstLine="0"/>
        <w:rPr>
          <w:rFonts w:ascii="Cambria Math" w:hAnsi="Cambria Math"/>
        </w:rPr>
      </w:pPr>
    </w:p>
    <w:p w14:paraId="463F84EC" w14:textId="12A1C9E3"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560F05">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7017BF53" w:rsidR="00937EA2" w:rsidRPr="005C0B23" w:rsidRDefault="002A079E"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C449C2">
        <w:rPr>
          <w:rFonts w:ascii="Cambria Math" w:hAnsi="Cambria Math"/>
          <w:b/>
          <w:bCs/>
          <w:i/>
          <w:iCs/>
        </w:rPr>
        <w:t>Journal of Financial Risk Management &amp; Financial Governance</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C6A1" w14:textId="77777777" w:rsidR="00167687" w:rsidRPr="00063426" w:rsidRDefault="00167687">
      <w:pPr>
        <w:spacing w:line="240" w:lineRule="auto"/>
      </w:pPr>
      <w:r w:rsidRPr="00063426">
        <w:separator/>
      </w:r>
    </w:p>
  </w:endnote>
  <w:endnote w:type="continuationSeparator" w:id="0">
    <w:p w14:paraId="71F70B4A" w14:textId="77777777" w:rsidR="00167687" w:rsidRPr="00063426" w:rsidRDefault="00167687">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1CD26B9" w:rsidR="00FA6861" w:rsidRPr="004C0B43" w:rsidRDefault="002A079E"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3653293A" wp14:editId="7552E1E3">
          <wp:extent cx="325465" cy="3446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30626" cy="350075"/>
                  </a:xfrm>
                  <a:prstGeom prst="rect">
                    <a:avLst/>
                  </a:prstGeom>
                  <a:ln w="3175">
                    <a:noFill/>
                  </a:ln>
                </pic:spPr>
              </pic:pic>
            </a:graphicData>
          </a:graphic>
        </wp:inline>
      </w:drawing>
    </w:r>
    <w:r w:rsidRPr="00C449C2">
      <w:rPr>
        <w:rFonts w:asciiTheme="majorHAnsi" w:hAnsiTheme="majorHAnsi" w:cstheme="majorHAnsi"/>
        <w:i/>
        <w:iCs/>
        <w:sz w:val="16"/>
        <w:szCs w:val="16"/>
      </w:rPr>
      <w:t>Journal of Financial Risk Management &amp; Financial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4CB7" w14:textId="77777777" w:rsidR="00167687" w:rsidRPr="00063426" w:rsidRDefault="00167687">
      <w:pPr>
        <w:spacing w:line="240" w:lineRule="auto"/>
      </w:pPr>
      <w:r w:rsidRPr="00063426">
        <w:separator/>
      </w:r>
    </w:p>
  </w:footnote>
  <w:footnote w:type="continuationSeparator" w:id="0">
    <w:p w14:paraId="6DB574DF" w14:textId="77777777" w:rsidR="00167687" w:rsidRPr="00063426" w:rsidRDefault="00167687">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C85B78B" w:rsidR="00C25374" w:rsidRPr="00BD5BBC" w:rsidRDefault="002A079E"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50DF17F3" wp14:editId="19A6B7EC">
          <wp:extent cx="325465" cy="344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30626" cy="350075"/>
                  </a:xfrm>
                  <a:prstGeom prst="rect">
                    <a:avLst/>
                  </a:prstGeom>
                  <a:ln w="3175">
                    <a:noFill/>
                  </a:ln>
                </pic:spPr>
              </pic:pic>
            </a:graphicData>
          </a:graphic>
        </wp:inline>
      </w:drawing>
    </w:r>
    <w:r w:rsidRPr="00C449C2">
      <w:rPr>
        <w:rFonts w:asciiTheme="majorHAnsi" w:hAnsiTheme="majorHAnsi" w:cstheme="majorHAnsi"/>
        <w:i/>
        <w:iCs/>
        <w:sz w:val="16"/>
        <w:szCs w:val="16"/>
      </w:rPr>
      <w:t>Journal of Financial Risk Management &amp; Financial Governance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60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32953372">
                <wp:extent cx="1237683" cy="488197"/>
                <wp:effectExtent l="0" t="0" r="635" b="762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249121" cy="492709"/>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078F"/>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67687"/>
    <w:rsid w:val="00171F27"/>
    <w:rsid w:val="00183592"/>
    <w:rsid w:val="001838B0"/>
    <w:rsid w:val="00190D3F"/>
    <w:rsid w:val="00196466"/>
    <w:rsid w:val="001A7E0E"/>
    <w:rsid w:val="001B0F82"/>
    <w:rsid w:val="001B3594"/>
    <w:rsid w:val="001B6D8E"/>
    <w:rsid w:val="001C2677"/>
    <w:rsid w:val="001C3E1B"/>
    <w:rsid w:val="001C7322"/>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079E"/>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039B"/>
    <w:rsid w:val="0037147C"/>
    <w:rsid w:val="003A1784"/>
    <w:rsid w:val="003B1A90"/>
    <w:rsid w:val="003B358A"/>
    <w:rsid w:val="003B4CD6"/>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A717F"/>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0F05"/>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05F65"/>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56E"/>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0A15"/>
    <w:rsid w:val="00E3450E"/>
    <w:rsid w:val="00E35A07"/>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182</TotalTime>
  <Pages>3</Pages>
  <Words>1179</Words>
  <Characters>6489</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2026-04-06T20:15:00Z</dcterms:modified>
</cp:coreProperties>
</file>