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FE1C16"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1851F4" w:rsidRDefault="00720AB6" w:rsidP="00720AB6">
            <w:pPr>
              <w:pStyle w:val="MDPI21heading1"/>
              <w:ind w:left="0"/>
              <w:rPr>
                <w:rFonts w:ascii="Cambria Math" w:hAnsi="Cambria Math"/>
                <w:sz w:val="20"/>
                <w:szCs w:val="20"/>
              </w:rPr>
            </w:pPr>
            <w:r w:rsidRPr="001851F4">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1851F4">
            <w:pPr>
              <w:pStyle w:val="MDPI21heading1"/>
              <w:spacing w:before="0" w:after="0" w:line="240" w:lineRule="auto"/>
              <w:ind w:left="0"/>
              <w:rPr>
                <w:rFonts w:ascii="Cambria Math" w:hAnsi="Cambria Math"/>
                <w:b w:val="0"/>
                <w:bCs/>
                <w:sz w:val="20"/>
                <w:szCs w:val="20"/>
              </w:rPr>
            </w:pPr>
            <w:r w:rsidRPr="001851F4">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1851F4">
            <w:pPr>
              <w:pStyle w:val="MDPI21heading1"/>
              <w:spacing w:before="0" w:after="0" w:line="240" w:lineRule="auto"/>
              <w:ind w:left="0"/>
              <w:rPr>
                <w:rFonts w:ascii="Cambria Math" w:hAnsi="Cambria Math"/>
                <w:b w:val="0"/>
                <w:bCs/>
                <w:sz w:val="20"/>
                <w:szCs w:val="20"/>
                <w:lang w:val="fr-FR"/>
              </w:rPr>
            </w:pPr>
            <w:r w:rsidRPr="001851F4">
              <w:rPr>
                <w:rFonts w:ascii="Cambria Math" w:hAnsi="Cambria Math"/>
                <w:sz w:val="20"/>
                <w:szCs w:val="20"/>
                <w:lang w:val="fr-FR"/>
              </w:rPr>
              <w:t xml:space="preserve">JEL </w:t>
            </w:r>
            <w:proofErr w:type="gramStart"/>
            <w:r w:rsidRPr="001851F4">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074803F5" w14:textId="77777777" w:rsidR="009C65C7" w:rsidRDefault="009C65C7" w:rsidP="00EF5D25">
      <w:pPr>
        <w:pStyle w:val="MDPI31text"/>
        <w:ind w:left="0" w:firstLine="0"/>
        <w:rPr>
          <w:rFonts w:ascii="Cambria Math" w:hAnsi="Cambria Math"/>
        </w:rPr>
      </w:pPr>
    </w:p>
    <w:p w14:paraId="6F680AAC" w14:textId="77777777" w:rsidR="009C65C7" w:rsidRDefault="009C65C7" w:rsidP="00EF5D25">
      <w:pPr>
        <w:pStyle w:val="MDPI31text"/>
        <w:ind w:left="0" w:firstLine="0"/>
        <w:rPr>
          <w:rFonts w:ascii="Cambria Math" w:hAnsi="Cambria Math"/>
        </w:rPr>
      </w:pPr>
    </w:p>
    <w:p w14:paraId="7803760F" w14:textId="77777777" w:rsidR="009C65C7" w:rsidRPr="00EF5D25" w:rsidRDefault="009C65C7" w:rsidP="00EF5D25">
      <w:pPr>
        <w:pStyle w:val="MDPI31text"/>
        <w:ind w:left="0" w:firstLine="0"/>
        <w:rPr>
          <w:rFonts w:ascii="Cambria Math" w:hAnsi="Cambria Math"/>
        </w:rPr>
      </w:pPr>
    </w:p>
    <w:p w14:paraId="463F84EC" w14:textId="5C4EEEED"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FE1C16">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0EF2112B" w:rsidR="00937EA2" w:rsidRPr="005C0B23" w:rsidRDefault="00AE0438"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780C21">
        <w:rPr>
          <w:rFonts w:ascii="Cambria Math" w:hAnsi="Cambria Math"/>
          <w:b/>
          <w:bCs/>
          <w:i/>
          <w:iCs/>
        </w:rPr>
        <w:t>Perspectives in Industrial Economics</w:t>
      </w:r>
      <w:r>
        <w:rPr>
          <w:rFonts w:ascii="Cambria Math" w:hAnsi="Cambria Math"/>
          <w:b/>
          <w:bCs/>
          <w:i/>
          <w:iCs/>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25A46" w14:textId="77777777" w:rsidR="00985C97" w:rsidRPr="00063426" w:rsidRDefault="00985C97">
      <w:pPr>
        <w:spacing w:line="240" w:lineRule="auto"/>
      </w:pPr>
      <w:r w:rsidRPr="00063426">
        <w:separator/>
      </w:r>
    </w:p>
  </w:endnote>
  <w:endnote w:type="continuationSeparator" w:id="0">
    <w:p w14:paraId="2E843BE9" w14:textId="77777777" w:rsidR="00985C97" w:rsidRPr="00063426" w:rsidRDefault="00985C97">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2750B1C9" w:rsidR="00FA6861" w:rsidRPr="004C0B43" w:rsidRDefault="00AE0438" w:rsidP="000F3770">
    <w:pPr>
      <w:tabs>
        <w:tab w:val="right" w:pos="10466"/>
      </w:tabs>
      <w:adjustRightInd w:val="0"/>
      <w:snapToGrid w:val="0"/>
      <w:spacing w:line="240" w:lineRule="auto"/>
      <w:rPr>
        <w:iCs/>
        <w:sz w:val="16"/>
        <w:szCs w:val="16"/>
      </w:rPr>
    </w:pPr>
    <w:bookmarkStart w:id="1" w:name="OLE_LINK3"/>
    <w:bookmarkStart w:id="2" w:name="OLE_LINK4"/>
    <w:r w:rsidRPr="00063426">
      <w:rPr>
        <w:rFonts w:eastAsia="DengXian"/>
        <w:b/>
        <w:bCs/>
        <w:noProof/>
      </w:rPr>
      <w:drawing>
        <wp:inline distT="0" distB="0" distL="0" distR="0" wp14:anchorId="5DC1306D" wp14:editId="5AB7E10D">
          <wp:extent cx="379709" cy="34850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81582" cy="350220"/>
                  </a:xfrm>
                  <a:prstGeom prst="rect">
                    <a:avLst/>
                  </a:prstGeom>
                  <a:ln w="3175">
                    <a:noFill/>
                  </a:ln>
                </pic:spPr>
              </pic:pic>
            </a:graphicData>
          </a:graphic>
        </wp:inline>
      </w:drawing>
    </w:r>
    <w:r w:rsidRPr="00D72A3F">
      <w:rPr>
        <w:i/>
        <w:iCs/>
        <w:sz w:val="16"/>
        <w:szCs w:val="16"/>
      </w:rPr>
      <w:t>Perspectives in Industrial Economics</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D7BFA" w14:textId="77777777" w:rsidR="00985C97" w:rsidRPr="00063426" w:rsidRDefault="00985C97">
      <w:pPr>
        <w:spacing w:line="240" w:lineRule="auto"/>
      </w:pPr>
      <w:r w:rsidRPr="00063426">
        <w:separator/>
      </w:r>
    </w:p>
  </w:footnote>
  <w:footnote w:type="continuationSeparator" w:id="0">
    <w:p w14:paraId="76648CFA" w14:textId="77777777" w:rsidR="00985C97" w:rsidRPr="00063426" w:rsidRDefault="00985C97">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305C4DE" w:rsidR="00C25374" w:rsidRPr="00BD5BBC" w:rsidRDefault="00AE0438"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4F5E45D3" wp14:editId="42F1AE53">
          <wp:extent cx="356461" cy="327163"/>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60510" cy="330879"/>
                  </a:xfrm>
                  <a:prstGeom prst="rect">
                    <a:avLst/>
                  </a:prstGeom>
                  <a:ln w="3175">
                    <a:noFill/>
                  </a:ln>
                </pic:spPr>
              </pic:pic>
            </a:graphicData>
          </a:graphic>
        </wp:inline>
      </w:drawing>
    </w:r>
    <w:r w:rsidRPr="00D72A3F">
      <w:rPr>
        <w:i/>
        <w:iCs/>
        <w:sz w:val="16"/>
        <w:szCs w:val="16"/>
      </w:rPr>
      <w:t>Perspectives in Industrial Economics</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642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4BE0E887">
                <wp:extent cx="1007050" cy="473514"/>
                <wp:effectExtent l="0" t="0" r="3175" b="317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007050" cy="473514"/>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851F4"/>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C56A8"/>
    <w:rsid w:val="003E1111"/>
    <w:rsid w:val="003E2732"/>
    <w:rsid w:val="003F3CBC"/>
    <w:rsid w:val="003F4DA0"/>
    <w:rsid w:val="00401D30"/>
    <w:rsid w:val="00402887"/>
    <w:rsid w:val="00416965"/>
    <w:rsid w:val="004319A7"/>
    <w:rsid w:val="004326F7"/>
    <w:rsid w:val="00436321"/>
    <w:rsid w:val="00441172"/>
    <w:rsid w:val="00460999"/>
    <w:rsid w:val="00464F98"/>
    <w:rsid w:val="0048153C"/>
    <w:rsid w:val="004823EA"/>
    <w:rsid w:val="004A0C98"/>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37CC5"/>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045B"/>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5C97"/>
    <w:rsid w:val="009862B4"/>
    <w:rsid w:val="00994DF9"/>
    <w:rsid w:val="009A0542"/>
    <w:rsid w:val="009A23B2"/>
    <w:rsid w:val="009A6D83"/>
    <w:rsid w:val="009B57D7"/>
    <w:rsid w:val="009B590D"/>
    <w:rsid w:val="009B75D5"/>
    <w:rsid w:val="009C1C65"/>
    <w:rsid w:val="009C32DF"/>
    <w:rsid w:val="009C65C7"/>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0438"/>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3719"/>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661DF"/>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1C16"/>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181</TotalTime>
  <Pages>3</Pages>
  <Words>1176</Words>
  <Characters>6470</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2026-04-06T20:14:00Z</dcterms:modified>
</cp:coreProperties>
</file>