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FF3D0A"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263B9410"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16D28B6D"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65FB84BE" w:rsidR="00937EA2" w:rsidRPr="00496F3E" w:rsidRDefault="00D771DA" w:rsidP="00496F3E">
      <w:pPr>
        <w:pStyle w:val="MDPI63notes"/>
        <w:rPr>
          <w:rFonts w:ascii="Cambria Math" w:hAnsi="Cambria Math"/>
          <w:lang w:val="fr-FR"/>
        </w:rPr>
      </w:pPr>
      <w:r w:rsidRPr="005E5FAF">
        <w:rPr>
          <w:rFonts w:ascii="Cambria Math" w:hAnsi="Cambria Math"/>
          <w:b/>
          <w:lang w:val="fr-FR"/>
        </w:rPr>
        <w:lastRenderedPageBreak/>
        <w:t>Note :</w:t>
      </w:r>
      <w:r w:rsidR="007144AC" w:rsidRPr="005E5FAF">
        <w:rPr>
          <w:rFonts w:ascii="Cambria Math" w:hAnsi="Cambria Math"/>
          <w:lang w:val="fr-FR"/>
        </w:rPr>
        <w:t xml:space="preserve"> </w:t>
      </w:r>
      <w:r w:rsidR="007144AC"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7144AC">
        <w:rPr>
          <w:rFonts w:ascii="Cambria Math" w:hAnsi="Cambria Math"/>
          <w:lang w:val="fr-FR"/>
        </w:rPr>
        <w:t>e</w:t>
      </w:r>
      <w:r w:rsidR="007144AC" w:rsidRPr="005E5FAF">
        <w:rPr>
          <w:rFonts w:ascii="Cambria Math" w:hAnsi="Cambria Math"/>
          <w:lang w:val="fr-FR"/>
        </w:rPr>
        <w:t xml:space="preserve"> </w:t>
      </w:r>
      <w:r w:rsidR="007144AC" w:rsidRPr="005E5FAF">
        <w:rPr>
          <w:rFonts w:ascii="Cambria Math" w:hAnsi="Cambria Math"/>
          <w:b/>
          <w:bCs/>
          <w:i/>
          <w:iCs/>
          <w:lang w:val="fr-FR"/>
        </w:rPr>
        <w:t>Journal of Studies in Corporate &amp; Market Finance</w:t>
      </w:r>
      <w:r w:rsidR="007144AC" w:rsidRPr="005E5FAF">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CD358" w14:textId="77777777" w:rsidR="002578D5" w:rsidRPr="00063426" w:rsidRDefault="002578D5">
      <w:pPr>
        <w:spacing w:line="240" w:lineRule="auto"/>
      </w:pPr>
      <w:r w:rsidRPr="00063426">
        <w:separator/>
      </w:r>
    </w:p>
  </w:endnote>
  <w:endnote w:type="continuationSeparator" w:id="0">
    <w:p w14:paraId="44AC70C6" w14:textId="77777777" w:rsidR="002578D5" w:rsidRPr="00063426" w:rsidRDefault="002578D5">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4BFF2D4" w:rsidR="00FA6861" w:rsidRPr="004C0B43" w:rsidRDefault="007144AC"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02D3AC3A" wp14:editId="499F487B">
          <wp:extent cx="332245" cy="3254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6206" cy="329345"/>
                  </a:xfrm>
                  <a:prstGeom prst="rect">
                    <a:avLst/>
                  </a:prstGeom>
                  <a:ln w="3175">
                    <a:noFill/>
                  </a:ln>
                </pic:spPr>
              </pic:pic>
            </a:graphicData>
          </a:graphic>
        </wp:inline>
      </w:drawing>
    </w:r>
    <w:r w:rsidRPr="00970AFD">
      <w:rPr>
        <w:rFonts w:asciiTheme="majorHAnsi" w:hAnsiTheme="majorHAnsi" w:cstheme="majorHAnsi"/>
        <w:i/>
        <w:iCs/>
        <w:sz w:val="16"/>
        <w:szCs w:val="16"/>
      </w:rPr>
      <w:t>Journal of Studies in Corporate &amp; Market Finance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320A" w14:textId="77777777" w:rsidR="002578D5" w:rsidRPr="00063426" w:rsidRDefault="002578D5">
      <w:pPr>
        <w:spacing w:line="240" w:lineRule="auto"/>
      </w:pPr>
      <w:r w:rsidRPr="00063426">
        <w:separator/>
      </w:r>
    </w:p>
  </w:footnote>
  <w:footnote w:type="continuationSeparator" w:id="0">
    <w:p w14:paraId="4C878BAA" w14:textId="77777777" w:rsidR="002578D5" w:rsidRPr="00063426" w:rsidRDefault="002578D5">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C1590E5" w:rsidR="00C25374" w:rsidRPr="00BD5BBC" w:rsidRDefault="007144AC"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026467DA" wp14:editId="60F0D4AF">
          <wp:extent cx="332245" cy="325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6206" cy="329345"/>
                  </a:xfrm>
                  <a:prstGeom prst="rect">
                    <a:avLst/>
                  </a:prstGeom>
                  <a:ln w="3175">
                    <a:noFill/>
                  </a:ln>
                </pic:spPr>
              </pic:pic>
            </a:graphicData>
          </a:graphic>
        </wp:inline>
      </w:drawing>
    </w:r>
    <w:r w:rsidRPr="00970AFD">
      <w:rPr>
        <w:rFonts w:asciiTheme="majorHAnsi" w:hAnsiTheme="majorHAnsi" w:cstheme="majorHAnsi"/>
        <w:i/>
        <w:iCs/>
        <w:sz w:val="16"/>
        <w:szCs w:val="16"/>
      </w:rPr>
      <w:t>Journal of Studies in Corporate &amp; Market Finance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621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1ADCC61E">
                <wp:extent cx="1141750" cy="472698"/>
                <wp:effectExtent l="0" t="0" r="1270" b="381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44689" cy="473915"/>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578D5"/>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44AC"/>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B6593"/>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4633C"/>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1AB1"/>
    <w:rsid w:val="00CC5429"/>
    <w:rsid w:val="00CC7616"/>
    <w:rsid w:val="00CD277A"/>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1DA"/>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D04"/>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 w:val="00FF3D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186</TotalTime>
  <Pages>4</Pages>
  <Words>1283</Words>
  <Characters>7059</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2026-04-06T20:29:00Z</dcterms:modified>
</cp:coreProperties>
</file>