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6A30D1"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1B7E9BF5"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6331D9C6"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29BD9755" w:rsidR="00937EA2" w:rsidRPr="00496F3E" w:rsidRDefault="006D340E" w:rsidP="00496F3E">
      <w:pPr>
        <w:pStyle w:val="MDPI63notes"/>
        <w:rPr>
          <w:rFonts w:ascii="Cambria Math" w:hAnsi="Cambria Math"/>
          <w:lang w:val="fr-FR"/>
        </w:rPr>
      </w:pPr>
      <w:r w:rsidRPr="00F852A8">
        <w:rPr>
          <w:rFonts w:ascii="Cambria Math" w:hAnsi="Cambria Math"/>
          <w:b/>
          <w:lang w:val="fr-FR"/>
        </w:rPr>
        <w:lastRenderedPageBreak/>
        <w:t>Note :</w:t>
      </w:r>
      <w:r w:rsidR="00BA37D2" w:rsidRPr="00F852A8">
        <w:rPr>
          <w:rFonts w:ascii="Cambria Math" w:hAnsi="Cambria Math"/>
          <w:lang w:val="fr-FR"/>
        </w:rPr>
        <w:t xml:space="preserve"> L’ensemble des déclarations, opinions et données présentées dans les publications relèvent de la seule responsabilité de leurs auteur(s) et contributeur(s) respectifs et ne reflètent pas les points de vue de </w:t>
      </w:r>
      <w:r w:rsidR="00BA37D2" w:rsidRPr="00F852A8">
        <w:rPr>
          <w:rFonts w:ascii="Cambria Math" w:hAnsi="Cambria Math"/>
          <w:b/>
          <w:bCs/>
          <w:i/>
          <w:iCs/>
          <w:lang w:val="fr-FR"/>
        </w:rPr>
        <w:t>Annals of Social &amp; Solidarity Economy</w:t>
      </w:r>
      <w:r w:rsidR="00BA37D2" w:rsidRPr="00F852A8">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65A9B" w14:textId="77777777" w:rsidR="00AD7700" w:rsidRPr="00063426" w:rsidRDefault="00AD7700">
      <w:pPr>
        <w:spacing w:line="240" w:lineRule="auto"/>
      </w:pPr>
      <w:r w:rsidRPr="00063426">
        <w:separator/>
      </w:r>
    </w:p>
  </w:endnote>
  <w:endnote w:type="continuationSeparator" w:id="0">
    <w:p w14:paraId="3815BB1B" w14:textId="77777777" w:rsidR="00AD7700" w:rsidRPr="00063426" w:rsidRDefault="00AD7700">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B5E0403" w:rsidR="00FA6861" w:rsidRPr="004C0B43" w:rsidRDefault="00BA37D2"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0CC9BB1" wp14:editId="347D9C69">
          <wp:extent cx="346541" cy="334674"/>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noFill/>
                  </a:ln>
                </pic:spPr>
              </pic:pic>
            </a:graphicData>
          </a:graphic>
        </wp:inline>
      </w:drawing>
    </w:r>
    <w:r w:rsidRPr="00CD6861">
      <w:rPr>
        <w:rFonts w:asciiTheme="majorHAnsi" w:hAnsiTheme="majorHAnsi" w:cstheme="majorHAnsi"/>
        <w:i/>
        <w:iCs/>
        <w:sz w:val="16"/>
        <w:szCs w:val="16"/>
      </w:rPr>
      <w:t>Annals of Social &amp; Solidarity Economy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7E04B" w14:textId="77777777" w:rsidR="00AD7700" w:rsidRPr="00063426" w:rsidRDefault="00AD7700">
      <w:pPr>
        <w:spacing w:line="240" w:lineRule="auto"/>
      </w:pPr>
      <w:r w:rsidRPr="00063426">
        <w:separator/>
      </w:r>
    </w:p>
  </w:footnote>
  <w:footnote w:type="continuationSeparator" w:id="0">
    <w:p w14:paraId="6D23EFF1" w14:textId="77777777" w:rsidR="00AD7700" w:rsidRPr="00063426" w:rsidRDefault="00AD7700">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097100FE" w:rsidR="00C25374" w:rsidRPr="00BD5BBC" w:rsidRDefault="00BA37D2"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4F3FC912" wp14:editId="5D11853D">
          <wp:extent cx="346541" cy="33467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noFill/>
                  </a:ln>
                </pic:spPr>
              </pic:pic>
            </a:graphicData>
          </a:graphic>
        </wp:inline>
      </w:drawing>
    </w:r>
    <w:r w:rsidRPr="00CD6861">
      <w:rPr>
        <w:rFonts w:asciiTheme="majorHAnsi" w:hAnsiTheme="majorHAnsi" w:cstheme="majorHAnsi"/>
        <w:i/>
        <w:iCs/>
        <w:sz w:val="16"/>
        <w:szCs w:val="16"/>
      </w:rPr>
      <w:t>Annals of Social &amp; Solidarity Economy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624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1D95FEA8">
                <wp:extent cx="1115878" cy="476202"/>
                <wp:effectExtent l="0" t="0" r="8255" b="63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20868" cy="478332"/>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0B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36746"/>
    <w:rsid w:val="00545B32"/>
    <w:rsid w:val="005559FE"/>
    <w:rsid w:val="0055602B"/>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97444"/>
    <w:rsid w:val="006A30D1"/>
    <w:rsid w:val="006A6CEC"/>
    <w:rsid w:val="006A7CB6"/>
    <w:rsid w:val="006B443A"/>
    <w:rsid w:val="006B5770"/>
    <w:rsid w:val="006B5D37"/>
    <w:rsid w:val="006C4AD2"/>
    <w:rsid w:val="006C6CF4"/>
    <w:rsid w:val="006D340E"/>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D7700"/>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A37D2"/>
    <w:rsid w:val="00BB0AB7"/>
    <w:rsid w:val="00BB4893"/>
    <w:rsid w:val="00BC4420"/>
    <w:rsid w:val="00BD0B0C"/>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186</TotalTime>
  <Pages>4</Pages>
  <Words>1281</Words>
  <Characters>7050</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2026-04-06T20:28:00Z</dcterms:modified>
</cp:coreProperties>
</file>