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4C32CE"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7F6E42" w:rsidRDefault="00720AB6" w:rsidP="00720AB6">
            <w:pPr>
              <w:pStyle w:val="MDPI21heading1"/>
              <w:ind w:left="0"/>
              <w:rPr>
                <w:rFonts w:ascii="Cambria Math" w:hAnsi="Cambria Math"/>
                <w:sz w:val="20"/>
                <w:szCs w:val="20"/>
              </w:rPr>
            </w:pPr>
            <w:r w:rsidRPr="007F6E42">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7F6E42">
            <w:pPr>
              <w:pStyle w:val="MDPI21heading1"/>
              <w:spacing w:before="0" w:after="0" w:line="240" w:lineRule="auto"/>
              <w:ind w:left="0"/>
              <w:rPr>
                <w:rFonts w:ascii="Cambria Math" w:hAnsi="Cambria Math"/>
                <w:b w:val="0"/>
                <w:bCs/>
                <w:sz w:val="20"/>
                <w:szCs w:val="20"/>
              </w:rPr>
            </w:pPr>
            <w:r w:rsidRPr="007F6E42">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7F6E42">
            <w:pPr>
              <w:pStyle w:val="MDPI21heading1"/>
              <w:spacing w:before="0" w:after="0" w:line="240" w:lineRule="auto"/>
              <w:ind w:left="0"/>
              <w:rPr>
                <w:rFonts w:ascii="Cambria Math" w:hAnsi="Cambria Math"/>
                <w:b w:val="0"/>
                <w:bCs/>
                <w:sz w:val="20"/>
                <w:szCs w:val="20"/>
                <w:lang w:val="fr-FR"/>
              </w:rPr>
            </w:pPr>
            <w:r w:rsidRPr="007F6E42">
              <w:rPr>
                <w:rFonts w:ascii="Cambria Math" w:hAnsi="Cambria Math"/>
                <w:sz w:val="20"/>
                <w:szCs w:val="20"/>
                <w:lang w:val="fr-FR"/>
              </w:rPr>
              <w:t xml:space="preserve">JEL </w:t>
            </w:r>
            <w:proofErr w:type="gramStart"/>
            <w:r w:rsidRPr="007F6E42">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69A0EB27" w14:textId="77777777" w:rsidR="007C288B" w:rsidRDefault="007C288B" w:rsidP="00EF5D25">
      <w:pPr>
        <w:pStyle w:val="MDPI31text"/>
        <w:ind w:left="0" w:firstLine="0"/>
        <w:rPr>
          <w:rFonts w:ascii="Cambria Math" w:hAnsi="Cambria Math"/>
        </w:rPr>
      </w:pPr>
    </w:p>
    <w:p w14:paraId="4DA1CE48" w14:textId="77777777" w:rsidR="007C288B" w:rsidRDefault="007C288B" w:rsidP="00EF5D25">
      <w:pPr>
        <w:pStyle w:val="MDPI31text"/>
        <w:ind w:left="0" w:firstLine="0"/>
        <w:rPr>
          <w:rFonts w:ascii="Cambria Math" w:hAnsi="Cambria Math"/>
        </w:rPr>
      </w:pPr>
    </w:p>
    <w:p w14:paraId="12C25ECA" w14:textId="77777777" w:rsidR="007C288B" w:rsidRPr="00EF5D25" w:rsidRDefault="007C288B" w:rsidP="00EF5D25">
      <w:pPr>
        <w:pStyle w:val="MDPI31text"/>
        <w:ind w:left="0" w:firstLine="0"/>
        <w:rPr>
          <w:rFonts w:ascii="Cambria Math" w:hAnsi="Cambria Math"/>
        </w:rPr>
      </w:pPr>
    </w:p>
    <w:p w14:paraId="463F84EC" w14:textId="7515DA23"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4C32CE">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1C415169" w:rsidR="00937EA2" w:rsidRPr="005C0B23" w:rsidRDefault="00274233"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2171D8">
        <w:rPr>
          <w:rFonts w:ascii="Cambria Math" w:hAnsi="Cambria Math"/>
          <w:b/>
          <w:bCs/>
          <w:i/>
          <w:iCs/>
        </w:rPr>
        <w:t>Perspectives in Labor Economics Journal</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3E3D6" w14:textId="77777777" w:rsidR="00124A1B" w:rsidRPr="00063426" w:rsidRDefault="00124A1B">
      <w:pPr>
        <w:spacing w:line="240" w:lineRule="auto"/>
      </w:pPr>
      <w:r w:rsidRPr="00063426">
        <w:separator/>
      </w:r>
    </w:p>
  </w:endnote>
  <w:endnote w:type="continuationSeparator" w:id="0">
    <w:p w14:paraId="5159C7FE" w14:textId="77777777" w:rsidR="00124A1B" w:rsidRPr="00063426" w:rsidRDefault="00124A1B">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C1EF53F" w:rsidR="00FA6861" w:rsidRPr="004C0B43" w:rsidRDefault="00274233"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6AB3358B" wp14:editId="781A1685">
          <wp:extent cx="318339" cy="272551"/>
          <wp:effectExtent l="0" t="0" r="5715" b="0"/>
          <wp:docPr id="148375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no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824B" w14:textId="77777777" w:rsidR="00124A1B" w:rsidRPr="00063426" w:rsidRDefault="00124A1B">
      <w:pPr>
        <w:spacing w:line="240" w:lineRule="auto"/>
      </w:pPr>
      <w:r w:rsidRPr="00063426">
        <w:separator/>
      </w:r>
    </w:p>
  </w:footnote>
  <w:footnote w:type="continuationSeparator" w:id="0">
    <w:p w14:paraId="01649D4B" w14:textId="77777777" w:rsidR="00124A1B" w:rsidRPr="00063426" w:rsidRDefault="00124A1B">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01CD5A42" w:rsidR="00C25374" w:rsidRPr="00BD5BBC" w:rsidRDefault="00274233"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E0C549E" wp14:editId="7A17058B">
          <wp:extent cx="318339" cy="27255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no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5906"/>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5DE2D64C">
                <wp:extent cx="1340603" cy="469637"/>
                <wp:effectExtent l="0" t="0" r="0" b="698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361792" cy="477060"/>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4A1B"/>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4233"/>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32CE"/>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4BDA"/>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288B"/>
    <w:rsid w:val="007C45B7"/>
    <w:rsid w:val="007C600C"/>
    <w:rsid w:val="007E0233"/>
    <w:rsid w:val="007E16D1"/>
    <w:rsid w:val="007E46E6"/>
    <w:rsid w:val="007F2D7C"/>
    <w:rsid w:val="007F30D6"/>
    <w:rsid w:val="007F424E"/>
    <w:rsid w:val="007F6298"/>
    <w:rsid w:val="007F6E42"/>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4F22"/>
    <w:rsid w:val="008E5205"/>
    <w:rsid w:val="008E7A4D"/>
    <w:rsid w:val="008F2202"/>
    <w:rsid w:val="00901679"/>
    <w:rsid w:val="00904381"/>
    <w:rsid w:val="00907A22"/>
    <w:rsid w:val="00920239"/>
    <w:rsid w:val="00920595"/>
    <w:rsid w:val="0092576D"/>
    <w:rsid w:val="00926CDC"/>
    <w:rsid w:val="00927C96"/>
    <w:rsid w:val="009349DC"/>
    <w:rsid w:val="00934A24"/>
    <w:rsid w:val="00937EA2"/>
    <w:rsid w:val="00944023"/>
    <w:rsid w:val="00952316"/>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A4BD6"/>
    <w:rsid w:val="00AB095F"/>
    <w:rsid w:val="00AB265D"/>
    <w:rsid w:val="00AB3529"/>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6FF5"/>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7570F"/>
    <w:rsid w:val="00E843A0"/>
    <w:rsid w:val="00E85D75"/>
    <w:rsid w:val="00E85F79"/>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4446"/>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183</TotalTime>
  <Pages>3</Pages>
  <Words>1176</Words>
  <Characters>6473</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2026-04-06T20:13:00Z</dcterms:modified>
</cp:coreProperties>
</file>