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9C55B9"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5AB03EEB"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D69B48C" w14:textId="366AB63B"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lastRenderedPageBreak/>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4C6370E3" w:rsidR="00937EA2" w:rsidRPr="00496F3E" w:rsidRDefault="008E6A2D" w:rsidP="00496F3E">
      <w:pPr>
        <w:pStyle w:val="MDPI63notes"/>
        <w:rPr>
          <w:rFonts w:ascii="Cambria Math" w:hAnsi="Cambria Math"/>
          <w:lang w:val="fr-FR"/>
        </w:rPr>
      </w:pPr>
      <w:r w:rsidRPr="00E72CDA">
        <w:rPr>
          <w:rFonts w:ascii="Cambria Math" w:hAnsi="Cambria Math"/>
          <w:b/>
          <w:lang w:val="fr-FR"/>
        </w:rPr>
        <w:t>Note :</w:t>
      </w:r>
      <w:r w:rsidR="00CD0950" w:rsidRPr="00E72CDA">
        <w:rPr>
          <w:rFonts w:ascii="Cambria Math" w:hAnsi="Cambria Math"/>
          <w:lang w:val="fr-FR"/>
        </w:rPr>
        <w:t xml:space="preserve"> </w:t>
      </w:r>
      <w:r w:rsidR="00CD0950"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CD0950">
        <w:rPr>
          <w:rFonts w:ascii="Cambria Math" w:hAnsi="Cambria Math"/>
          <w:lang w:val="fr-FR"/>
        </w:rPr>
        <w:t>e</w:t>
      </w:r>
      <w:r w:rsidR="00CD0950" w:rsidRPr="00E72CDA">
        <w:rPr>
          <w:rFonts w:ascii="Cambria Math" w:hAnsi="Cambria Math"/>
          <w:lang w:val="fr-FR"/>
        </w:rPr>
        <w:t xml:space="preserve"> </w:t>
      </w:r>
      <w:r w:rsidR="00CD0950" w:rsidRPr="00E72CDA">
        <w:rPr>
          <w:rFonts w:ascii="Cambria Math" w:hAnsi="Cambria Math"/>
          <w:b/>
          <w:bCs/>
          <w:i/>
          <w:iCs/>
          <w:lang w:val="fr-FR"/>
        </w:rPr>
        <w:t>Journal of Supply Chain Management &amp; Inventory</w:t>
      </w:r>
      <w:r w:rsidR="00CD0950" w:rsidRPr="00E72CDA">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3AFF7" w14:textId="77777777" w:rsidR="00631793" w:rsidRPr="00063426" w:rsidRDefault="00631793">
      <w:pPr>
        <w:spacing w:line="240" w:lineRule="auto"/>
      </w:pPr>
      <w:r w:rsidRPr="00063426">
        <w:separator/>
      </w:r>
    </w:p>
  </w:endnote>
  <w:endnote w:type="continuationSeparator" w:id="0">
    <w:p w14:paraId="49C8EECC" w14:textId="77777777" w:rsidR="00631793" w:rsidRPr="00063426" w:rsidRDefault="00631793">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20C11EBE" w:rsidR="00FA6861" w:rsidRPr="004C0B43" w:rsidRDefault="00CD0950"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2BC530FF" wp14:editId="46F57589">
          <wp:extent cx="266921" cy="302217"/>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69524" cy="305164"/>
                  </a:xfrm>
                  <a:prstGeom prst="rect">
                    <a:avLst/>
                  </a:prstGeom>
                  <a:ln w="3175">
                    <a:noFill/>
                  </a:ln>
                </pic:spPr>
              </pic:pic>
            </a:graphicData>
          </a:graphic>
        </wp:inline>
      </w:drawing>
    </w:r>
    <w:r w:rsidRPr="00FB1E91">
      <w:rPr>
        <w:i/>
        <w:iCs/>
        <w:sz w:val="16"/>
        <w:szCs w:val="16"/>
      </w:rPr>
      <w:t>Journal of Supply Chain Management &amp; Inventory</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D6F9A" w14:textId="77777777" w:rsidR="00631793" w:rsidRPr="00063426" w:rsidRDefault="00631793">
      <w:pPr>
        <w:spacing w:line="240" w:lineRule="auto"/>
      </w:pPr>
      <w:r w:rsidRPr="00063426">
        <w:separator/>
      </w:r>
    </w:p>
  </w:footnote>
  <w:footnote w:type="continuationSeparator" w:id="0">
    <w:p w14:paraId="42B19420" w14:textId="77777777" w:rsidR="00631793" w:rsidRPr="00063426" w:rsidRDefault="00631793">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134940BC" w:rsidR="00C25374" w:rsidRPr="00BD5BBC" w:rsidRDefault="00CD0950"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7C45156E" wp14:editId="01541274">
          <wp:extent cx="266921" cy="30221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69524" cy="305164"/>
                  </a:xfrm>
                  <a:prstGeom prst="rect">
                    <a:avLst/>
                  </a:prstGeom>
                  <a:ln w="3175">
                    <a:noFill/>
                  </a:ln>
                </pic:spPr>
              </pic:pic>
            </a:graphicData>
          </a:graphic>
        </wp:inline>
      </w:drawing>
    </w:r>
    <w:r w:rsidRPr="00FB1E91">
      <w:rPr>
        <w:i/>
        <w:iCs/>
        <w:sz w:val="16"/>
        <w:szCs w:val="16"/>
      </w:rPr>
      <w:t>Journal of Supply Chain Management &amp; Inventory</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636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03D44796">
                <wp:extent cx="1047750" cy="467149"/>
                <wp:effectExtent l="0" t="0" r="0" b="952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055910" cy="470787"/>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E643A"/>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3EC"/>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1793"/>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D0461"/>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E6A2D"/>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C55B9"/>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0950"/>
    <w:rsid w:val="00CD2B43"/>
    <w:rsid w:val="00CD5EBE"/>
    <w:rsid w:val="00CD7836"/>
    <w:rsid w:val="00CE2329"/>
    <w:rsid w:val="00CE6097"/>
    <w:rsid w:val="00CF3E5E"/>
    <w:rsid w:val="00CF5DAD"/>
    <w:rsid w:val="00CF6527"/>
    <w:rsid w:val="00CF652E"/>
    <w:rsid w:val="00D011A4"/>
    <w:rsid w:val="00D07F40"/>
    <w:rsid w:val="00D12538"/>
    <w:rsid w:val="00D12671"/>
    <w:rsid w:val="00D13E4D"/>
    <w:rsid w:val="00D154A3"/>
    <w:rsid w:val="00D163DD"/>
    <w:rsid w:val="00D236DF"/>
    <w:rsid w:val="00D24B31"/>
    <w:rsid w:val="00D25E83"/>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5BDE"/>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184</TotalTime>
  <Pages>3</Pages>
  <Words>1283</Words>
  <Characters>7057</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2026-04-06T20:33:00Z</dcterms:modified>
</cp:coreProperties>
</file>