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445491"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0A130249"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 xml:space="preserve">Text; Text; Text; Text; Text; Text; Text; Text; Text; Text; Text; Text; Text; Text; Text; Text; Text; Text; Text; Text; Text; Text; Text; Text; Text; Text; Text; Text; Text; Text; Text; Text; Text; Text; </w:t>
      </w:r>
      <w:r w:rsidRPr="00C4559B">
        <w:rPr>
          <w:rFonts w:ascii="Cambria Math" w:hAnsi="Cambria Math"/>
        </w:rPr>
        <w:lastRenderedPageBreak/>
        <w:t>Text; Text; Text; Text; Text; Text; Text; Text; Text; Text; Text; Text; Text; Text; Text; Text; Text; Text;</w:t>
      </w:r>
    </w:p>
    <w:p w14:paraId="0D69B48C" w14:textId="164B553B"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609A6D54" w:rsidR="00937EA2" w:rsidRPr="00496F3E" w:rsidRDefault="005956AB" w:rsidP="00496F3E">
      <w:pPr>
        <w:pStyle w:val="MDPI63notes"/>
        <w:rPr>
          <w:rFonts w:ascii="Cambria Math" w:hAnsi="Cambria Math"/>
          <w:lang w:val="fr-FR"/>
        </w:rPr>
      </w:pPr>
      <w:r w:rsidRPr="007D7BDE">
        <w:rPr>
          <w:rFonts w:ascii="Cambria Math" w:hAnsi="Cambria Math"/>
          <w:b/>
          <w:lang w:val="fr-FR"/>
        </w:rPr>
        <w:lastRenderedPageBreak/>
        <w:t>Note :</w:t>
      </w:r>
      <w:r w:rsidR="001A2CCC" w:rsidRPr="007D7BDE">
        <w:rPr>
          <w:rFonts w:ascii="Cambria Math" w:hAnsi="Cambria Math"/>
          <w:lang w:val="fr-FR"/>
        </w:rPr>
        <w:t xml:space="preserve"> </w:t>
      </w:r>
      <w:r w:rsidR="001A2CCC"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1A2CCC">
        <w:rPr>
          <w:rFonts w:ascii="Cambria Math" w:hAnsi="Cambria Math"/>
          <w:lang w:val="fr-FR"/>
        </w:rPr>
        <w:t>e</w:t>
      </w:r>
      <w:r w:rsidR="001A2CCC" w:rsidRPr="007D7BDE">
        <w:rPr>
          <w:rFonts w:ascii="Cambria Math" w:hAnsi="Cambria Math"/>
          <w:lang w:val="fr-FR"/>
        </w:rPr>
        <w:t xml:space="preserve"> </w:t>
      </w:r>
      <w:r w:rsidR="001A2CCC" w:rsidRPr="007D7BDE">
        <w:rPr>
          <w:rFonts w:ascii="Cambria Math" w:hAnsi="Cambria Math"/>
          <w:b/>
          <w:bCs/>
          <w:i/>
          <w:iCs/>
          <w:lang w:val="fr-FR"/>
        </w:rPr>
        <w:t>Journal of Digital Transformation &amp; Information Systems Management</w:t>
      </w:r>
      <w:r w:rsidR="001A2CCC" w:rsidRPr="007D7BDE">
        <w:rPr>
          <w:rFonts w:ascii="Cambria Math" w:hAnsi="Cambria Math"/>
          <w:lang w:val="fr-FR"/>
        </w:rPr>
        <w:t>.</w:t>
      </w:r>
      <w:r w:rsidR="003E1111" w:rsidRPr="00496F3E">
        <w:rPr>
          <w:rFonts w:ascii="Cambria Math" w:hAnsi="Cambria Math"/>
          <w:lang w:val="fr-FR"/>
        </w:rPr>
        <w:t xml:space="preserve"> </w:t>
      </w:r>
    </w:p>
    <w:sectPr w:rsidR="00937EA2" w:rsidRPr="00496F3E"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D0AD1" w14:textId="77777777" w:rsidR="00582C2C" w:rsidRPr="00063426" w:rsidRDefault="00582C2C">
      <w:pPr>
        <w:spacing w:line="240" w:lineRule="auto"/>
      </w:pPr>
      <w:r w:rsidRPr="00063426">
        <w:separator/>
      </w:r>
    </w:p>
  </w:endnote>
  <w:endnote w:type="continuationSeparator" w:id="0">
    <w:p w14:paraId="62837922" w14:textId="77777777" w:rsidR="00582C2C" w:rsidRPr="00063426" w:rsidRDefault="00582C2C">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7773A4E3" w:rsidR="00FA6861" w:rsidRPr="004C0B43" w:rsidRDefault="001A2CCC"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2A899C6A" wp14:editId="7C426366">
          <wp:extent cx="344167" cy="33279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4167" cy="332790"/>
                  </a:xfrm>
                  <a:prstGeom prst="rect">
                    <a:avLst/>
                  </a:prstGeom>
                  <a:ln w="3175">
                    <a:noFill/>
                  </a:ln>
                </pic:spPr>
              </pic:pic>
            </a:graphicData>
          </a:graphic>
        </wp:inline>
      </w:drawing>
    </w:r>
    <w:r w:rsidRPr="002016FF">
      <w:rPr>
        <w:rFonts w:asciiTheme="majorHAnsi" w:hAnsiTheme="majorHAnsi" w:cstheme="majorHAnsi"/>
        <w:i/>
        <w:iCs/>
        <w:sz w:val="16"/>
        <w:szCs w:val="16"/>
      </w:rPr>
      <w:t>Journal of Digital Transformation &amp; Information Systems Management</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D6EDD" w14:textId="77777777" w:rsidR="00582C2C" w:rsidRPr="00063426" w:rsidRDefault="00582C2C">
      <w:pPr>
        <w:spacing w:line="240" w:lineRule="auto"/>
      </w:pPr>
      <w:r w:rsidRPr="00063426">
        <w:separator/>
      </w:r>
    </w:p>
  </w:footnote>
  <w:footnote w:type="continuationSeparator" w:id="0">
    <w:p w14:paraId="094B2500" w14:textId="77777777" w:rsidR="00582C2C" w:rsidRPr="00063426" w:rsidRDefault="00582C2C">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52FC6A48" w:rsidR="00C25374" w:rsidRPr="00BD5BBC" w:rsidRDefault="001A2CCC"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8863282" wp14:editId="0F4C83B7">
          <wp:extent cx="344167" cy="332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4167" cy="332790"/>
                  </a:xfrm>
                  <a:prstGeom prst="rect">
                    <a:avLst/>
                  </a:prstGeom>
                  <a:ln w="3175">
                    <a:noFill/>
                  </a:ln>
                </pic:spPr>
              </pic:pic>
            </a:graphicData>
          </a:graphic>
        </wp:inline>
      </w:drawing>
    </w:r>
    <w:r w:rsidRPr="002016FF">
      <w:rPr>
        <w:rFonts w:asciiTheme="majorHAnsi" w:hAnsiTheme="majorHAnsi" w:cstheme="majorHAnsi"/>
        <w:i/>
        <w:iCs/>
        <w:sz w:val="16"/>
        <w:szCs w:val="16"/>
      </w:rPr>
      <w:t>Journal of Digital Transformation &amp; Information Systems Management</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618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02344A8F">
                <wp:extent cx="1162145" cy="495946"/>
                <wp:effectExtent l="0" t="0" r="0" b="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167016" cy="498025"/>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2C23"/>
    <w:rsid w:val="00157E7C"/>
    <w:rsid w:val="00162637"/>
    <w:rsid w:val="00162652"/>
    <w:rsid w:val="001634D1"/>
    <w:rsid w:val="00171F27"/>
    <w:rsid w:val="00183592"/>
    <w:rsid w:val="001838B0"/>
    <w:rsid w:val="00190D3F"/>
    <w:rsid w:val="00196466"/>
    <w:rsid w:val="001A2CCC"/>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E643A"/>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45491"/>
    <w:rsid w:val="00460999"/>
    <w:rsid w:val="00464F98"/>
    <w:rsid w:val="0048153C"/>
    <w:rsid w:val="004823EA"/>
    <w:rsid w:val="00496F3E"/>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82C2C"/>
    <w:rsid w:val="005908D6"/>
    <w:rsid w:val="0059119A"/>
    <w:rsid w:val="005956AB"/>
    <w:rsid w:val="00597BBC"/>
    <w:rsid w:val="005A4EA3"/>
    <w:rsid w:val="005A5FAD"/>
    <w:rsid w:val="005B25F4"/>
    <w:rsid w:val="005B2C74"/>
    <w:rsid w:val="005B4289"/>
    <w:rsid w:val="005B4428"/>
    <w:rsid w:val="005B5FE7"/>
    <w:rsid w:val="005C0B23"/>
    <w:rsid w:val="005C3AA9"/>
    <w:rsid w:val="005C69BC"/>
    <w:rsid w:val="005E1449"/>
    <w:rsid w:val="005E27B5"/>
    <w:rsid w:val="005E339C"/>
    <w:rsid w:val="005E612D"/>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5E60"/>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2159"/>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3947"/>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163F"/>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185</TotalTime>
  <Pages>4</Pages>
  <Words>1286</Words>
  <Characters>7074</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26</cp:revision>
  <cp:lastPrinted>2026-04-06T17:48:00Z</cp:lastPrinted>
  <dcterms:created xsi:type="dcterms:W3CDTF">2025-08-08T18:20:00Z</dcterms:created>
  <dcterms:modified xsi:type="dcterms:W3CDTF">2026-04-06T20:32:00Z</dcterms:modified>
</cp:coreProperties>
</file>