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683590"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3999D49D"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5D7E64F3"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1E8A18FC" w:rsidR="00937EA2" w:rsidRPr="00496F3E" w:rsidRDefault="00A13E25" w:rsidP="00496F3E">
      <w:pPr>
        <w:pStyle w:val="MDPI63notes"/>
        <w:rPr>
          <w:rFonts w:ascii="Cambria Math" w:hAnsi="Cambria Math"/>
          <w:lang w:val="fr-FR"/>
        </w:rPr>
      </w:pPr>
      <w:r w:rsidRPr="00DD1002">
        <w:rPr>
          <w:rFonts w:ascii="Cambria Math" w:hAnsi="Cambria Math"/>
          <w:b/>
          <w:lang w:val="fr-FR"/>
        </w:rPr>
        <w:t>Note :</w:t>
      </w:r>
      <w:r w:rsidR="00140194" w:rsidRPr="00DD1002">
        <w:rPr>
          <w:rFonts w:ascii="Cambria Math" w:hAnsi="Cambria Math"/>
          <w:lang w:val="fr-FR"/>
        </w:rPr>
        <w:t xml:space="preserve"> </w:t>
      </w:r>
      <w:r w:rsidR="00140194"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140194">
        <w:rPr>
          <w:rFonts w:ascii="Cambria Math" w:hAnsi="Cambria Math"/>
          <w:lang w:val="fr-FR"/>
        </w:rPr>
        <w:t>e</w:t>
      </w:r>
      <w:r w:rsidR="00140194" w:rsidRPr="00DD1002">
        <w:rPr>
          <w:rFonts w:ascii="Cambria Math" w:hAnsi="Cambria Math"/>
          <w:lang w:val="fr-FR"/>
        </w:rPr>
        <w:t xml:space="preserve"> </w:t>
      </w:r>
      <w:r w:rsidR="00140194" w:rsidRPr="00DD1002">
        <w:rPr>
          <w:rFonts w:ascii="Cambria Math" w:hAnsi="Cambria Math"/>
          <w:b/>
          <w:bCs/>
          <w:i/>
          <w:iCs/>
          <w:lang w:val="fr-FR"/>
        </w:rPr>
        <w:t>Journal of Studies in Internal &amp; External Audit</w:t>
      </w:r>
      <w:r w:rsidR="00140194" w:rsidRPr="00DD1002">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D7F8D" w14:textId="77777777" w:rsidR="007260EC" w:rsidRPr="00063426" w:rsidRDefault="007260EC">
      <w:pPr>
        <w:spacing w:line="240" w:lineRule="auto"/>
      </w:pPr>
      <w:r w:rsidRPr="00063426">
        <w:separator/>
      </w:r>
    </w:p>
  </w:endnote>
  <w:endnote w:type="continuationSeparator" w:id="0">
    <w:p w14:paraId="192EA734" w14:textId="77777777" w:rsidR="007260EC" w:rsidRPr="00063426" w:rsidRDefault="007260E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EC16C77" w:rsidR="00FA6861" w:rsidRPr="004C0B43" w:rsidRDefault="00140194" w:rsidP="000F3770">
    <w:pPr>
      <w:tabs>
        <w:tab w:val="right" w:pos="10466"/>
      </w:tabs>
      <w:adjustRightInd w:val="0"/>
      <w:snapToGrid w:val="0"/>
      <w:spacing w:line="240" w:lineRule="auto"/>
      <w:rPr>
        <w:iCs/>
        <w:sz w:val="16"/>
        <w:szCs w:val="16"/>
      </w:rPr>
    </w:pPr>
    <w:bookmarkStart w:id="0" w:name="_Hlk226399342"/>
    <w:bookmarkStart w:id="1" w:name="OLE_LINK3"/>
    <w:bookmarkStart w:id="2" w:name="OLE_LINK4"/>
    <w:r w:rsidRPr="00063426">
      <w:rPr>
        <w:rFonts w:eastAsia="DengXian"/>
        <w:b/>
        <w:bCs/>
        <w:noProof/>
      </w:rPr>
      <w:drawing>
        <wp:inline distT="0" distB="0" distL="0" distR="0" wp14:anchorId="0D6B01ED" wp14:editId="62BAC05D">
          <wp:extent cx="325465" cy="308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29370" cy="312334"/>
                  </a:xfrm>
                  <a:prstGeom prst="rect">
                    <a:avLst/>
                  </a:prstGeom>
                  <a:ln w="3175">
                    <a:no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bookmarkEnd w:id="0"/>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2C983" w14:textId="77777777" w:rsidR="007260EC" w:rsidRPr="00063426" w:rsidRDefault="007260EC">
      <w:pPr>
        <w:spacing w:line="240" w:lineRule="auto"/>
      </w:pPr>
      <w:r w:rsidRPr="00063426">
        <w:separator/>
      </w:r>
    </w:p>
  </w:footnote>
  <w:footnote w:type="continuationSeparator" w:id="0">
    <w:p w14:paraId="2261DD19" w14:textId="77777777" w:rsidR="007260EC" w:rsidRPr="00063426" w:rsidRDefault="007260E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4A18EF1" w:rsidR="00C25374" w:rsidRPr="00BD5BBC" w:rsidRDefault="00140194"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04F582C1" wp14:editId="59A5D95D">
          <wp:extent cx="325465" cy="30863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29370" cy="312334"/>
                  </a:xfrm>
                  <a:prstGeom prst="rect">
                    <a:avLst/>
                  </a:prstGeom>
                  <a:ln w="3175">
                    <a:no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6146"/>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2E3EA425">
                <wp:extent cx="1188476" cy="480447"/>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98376" cy="484449"/>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0A28"/>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0194"/>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83590"/>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0EC"/>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56B2F"/>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1C7B"/>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3E25"/>
    <w:rsid w:val="00A14BE0"/>
    <w:rsid w:val="00A167E8"/>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3777"/>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3</Pages>
  <Words>1283</Words>
  <Characters>7058</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2026-04-06T20:31:00Z</dcterms:modified>
</cp:coreProperties>
</file>