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4D3022"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7B85B385"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5344FC1D"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6139CBC9" w:rsidR="00937EA2" w:rsidRPr="00496F3E" w:rsidRDefault="0040594D" w:rsidP="00496F3E">
      <w:pPr>
        <w:pStyle w:val="MDPI63notes"/>
        <w:rPr>
          <w:rFonts w:ascii="Cambria Math" w:hAnsi="Cambria Math"/>
          <w:lang w:val="fr-FR"/>
        </w:rPr>
      </w:pPr>
      <w:r w:rsidRPr="00E10C97">
        <w:rPr>
          <w:rFonts w:ascii="Cambria Math" w:hAnsi="Cambria Math"/>
          <w:b/>
          <w:lang w:val="fr-FR"/>
        </w:rPr>
        <w:lastRenderedPageBreak/>
        <w:t>Note :</w:t>
      </w:r>
      <w:r w:rsidR="00D73AC7" w:rsidRPr="00E10C97">
        <w:rPr>
          <w:rFonts w:ascii="Cambria Math" w:hAnsi="Cambria Math"/>
          <w:lang w:val="fr-FR"/>
        </w:rPr>
        <w:t xml:space="preserve"> </w:t>
      </w:r>
      <w:r w:rsidR="00D73AC7"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D73AC7">
        <w:rPr>
          <w:rFonts w:ascii="Cambria Math" w:hAnsi="Cambria Math"/>
          <w:lang w:val="fr-FR"/>
        </w:rPr>
        <w:t>e</w:t>
      </w:r>
      <w:r w:rsidR="00D73AC7" w:rsidRPr="00E10C97">
        <w:rPr>
          <w:rFonts w:ascii="Cambria Math" w:hAnsi="Cambria Math"/>
          <w:lang w:val="fr-FR"/>
        </w:rPr>
        <w:t xml:space="preserve"> </w:t>
      </w:r>
      <w:r w:rsidR="00D73AC7" w:rsidRPr="00E10C97">
        <w:rPr>
          <w:rFonts w:ascii="Cambria Math" w:hAnsi="Cambria Math"/>
          <w:b/>
          <w:bCs/>
          <w:i/>
          <w:iCs/>
          <w:lang w:val="fr-FR"/>
        </w:rPr>
        <w:t>Journal of Corporate Finance &amp; Treasury Management</w:t>
      </w:r>
      <w:r w:rsidR="00D73AC7" w:rsidRPr="00E10C97">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F5E6" w14:textId="77777777" w:rsidR="00840849" w:rsidRPr="00063426" w:rsidRDefault="00840849">
      <w:pPr>
        <w:spacing w:line="240" w:lineRule="auto"/>
      </w:pPr>
      <w:r w:rsidRPr="00063426">
        <w:separator/>
      </w:r>
    </w:p>
  </w:endnote>
  <w:endnote w:type="continuationSeparator" w:id="0">
    <w:p w14:paraId="5AF9C57E" w14:textId="77777777" w:rsidR="00840849" w:rsidRPr="00063426" w:rsidRDefault="00840849">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74A4B3B" w:rsidR="00FA6861" w:rsidRPr="004C0B43" w:rsidRDefault="00D73AC7" w:rsidP="000F3770">
    <w:pPr>
      <w:tabs>
        <w:tab w:val="right" w:pos="10466"/>
      </w:tabs>
      <w:adjustRightInd w:val="0"/>
      <w:snapToGrid w:val="0"/>
      <w:spacing w:line="240" w:lineRule="auto"/>
      <w:rPr>
        <w:iCs/>
        <w:sz w:val="16"/>
        <w:szCs w:val="16"/>
      </w:rPr>
    </w:pPr>
    <w:bookmarkStart w:id="0" w:name="_Hlk226399217"/>
    <w:bookmarkStart w:id="1" w:name="OLE_LINK3"/>
    <w:bookmarkStart w:id="2" w:name="OLE_LINK4"/>
    <w:r w:rsidRPr="00063426">
      <w:rPr>
        <w:rFonts w:eastAsia="DengXian"/>
        <w:b/>
        <w:bCs/>
        <w:noProof/>
      </w:rPr>
      <w:drawing>
        <wp:inline distT="0" distB="0" distL="0" distR="0" wp14:anchorId="78351CED" wp14:editId="3DCDD5E5">
          <wp:extent cx="333214" cy="3222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5456" cy="324368"/>
                  </a:xfrm>
                  <a:prstGeom prst="rect">
                    <a:avLst/>
                  </a:prstGeom>
                  <a:ln w="3175">
                    <a:no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bookmarkEnd w:id="0"/>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3D3C9" w14:textId="77777777" w:rsidR="00840849" w:rsidRPr="00063426" w:rsidRDefault="00840849">
      <w:pPr>
        <w:spacing w:line="240" w:lineRule="auto"/>
      </w:pPr>
      <w:r w:rsidRPr="00063426">
        <w:separator/>
      </w:r>
    </w:p>
  </w:footnote>
  <w:footnote w:type="continuationSeparator" w:id="0">
    <w:p w14:paraId="562F58F0" w14:textId="77777777" w:rsidR="00840849" w:rsidRPr="00063426" w:rsidRDefault="00840849">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08A4B217" w:rsidR="00C25374" w:rsidRPr="00BD5BBC" w:rsidRDefault="00D73AC7"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3150D381" wp14:editId="04CEC9B8">
          <wp:extent cx="333214" cy="322200"/>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5456" cy="324368"/>
                  </a:xfrm>
                  <a:prstGeom prst="rect">
                    <a:avLst/>
                  </a:prstGeom>
                  <a:ln w="3175">
                    <a:no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6173"/>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23D14C5A">
                <wp:extent cx="1171184" cy="457200"/>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72769" cy="457819"/>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96D7B"/>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46A0"/>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0594D"/>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3022"/>
    <w:rsid w:val="004D6D9F"/>
    <w:rsid w:val="004E2EB3"/>
    <w:rsid w:val="004E4638"/>
    <w:rsid w:val="00504526"/>
    <w:rsid w:val="005067EE"/>
    <w:rsid w:val="005107E1"/>
    <w:rsid w:val="00520647"/>
    <w:rsid w:val="00526062"/>
    <w:rsid w:val="005313B2"/>
    <w:rsid w:val="00531423"/>
    <w:rsid w:val="00533D5E"/>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0849"/>
    <w:rsid w:val="0084437B"/>
    <w:rsid w:val="0084470D"/>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454C"/>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3AC7"/>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187</TotalTime>
  <Pages>4</Pages>
  <Words>1283</Words>
  <Characters>7061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2026-04-06T20:30:00Z</dcterms:modified>
</cp:coreProperties>
</file>