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0720D2"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D0294C" w:rsidRDefault="00720AB6" w:rsidP="00720AB6">
            <w:pPr>
              <w:pStyle w:val="MDPI21heading1"/>
              <w:ind w:left="0"/>
              <w:rPr>
                <w:rFonts w:ascii="Cambria Math" w:hAnsi="Cambria Math"/>
                <w:sz w:val="20"/>
                <w:szCs w:val="20"/>
              </w:rPr>
            </w:pPr>
            <w:r w:rsidRPr="00D0294C">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D0294C">
            <w:pPr>
              <w:pStyle w:val="MDPI21heading1"/>
              <w:spacing w:before="0" w:after="0" w:line="240" w:lineRule="auto"/>
              <w:ind w:left="0"/>
              <w:rPr>
                <w:rFonts w:ascii="Cambria Math" w:hAnsi="Cambria Math"/>
                <w:b w:val="0"/>
                <w:bCs/>
                <w:sz w:val="20"/>
                <w:szCs w:val="20"/>
              </w:rPr>
            </w:pPr>
            <w:r w:rsidRPr="00D0294C">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D0294C">
            <w:pPr>
              <w:pStyle w:val="MDPI21heading1"/>
              <w:spacing w:before="0" w:after="0" w:line="240" w:lineRule="auto"/>
              <w:ind w:left="0"/>
              <w:rPr>
                <w:rFonts w:ascii="Cambria Math" w:hAnsi="Cambria Math"/>
                <w:b w:val="0"/>
                <w:bCs/>
                <w:sz w:val="20"/>
                <w:szCs w:val="20"/>
                <w:lang w:val="fr-FR"/>
              </w:rPr>
            </w:pPr>
            <w:r w:rsidRPr="00D0294C">
              <w:rPr>
                <w:rFonts w:ascii="Cambria Math" w:hAnsi="Cambria Math"/>
                <w:sz w:val="20"/>
                <w:szCs w:val="20"/>
                <w:lang w:val="fr-FR"/>
              </w:rPr>
              <w:t xml:space="preserve">JEL </w:t>
            </w:r>
            <w:proofErr w:type="gramStart"/>
            <w:r w:rsidRPr="00D0294C">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56EAC5C8" w14:textId="77777777" w:rsidR="00421529" w:rsidRDefault="00421529" w:rsidP="00EF5D25">
      <w:pPr>
        <w:pStyle w:val="MDPI31text"/>
        <w:ind w:left="0" w:firstLine="0"/>
        <w:rPr>
          <w:rFonts w:ascii="Cambria Math" w:hAnsi="Cambria Math"/>
        </w:rPr>
      </w:pPr>
    </w:p>
    <w:p w14:paraId="6603BE3D" w14:textId="77777777" w:rsidR="00421529" w:rsidRDefault="00421529" w:rsidP="00EF5D25">
      <w:pPr>
        <w:pStyle w:val="MDPI31text"/>
        <w:ind w:left="0" w:firstLine="0"/>
        <w:rPr>
          <w:rFonts w:ascii="Cambria Math" w:hAnsi="Cambria Math"/>
        </w:rPr>
      </w:pPr>
    </w:p>
    <w:p w14:paraId="599FE45C" w14:textId="77777777" w:rsidR="00421529" w:rsidRPr="00EF5D25" w:rsidRDefault="00421529" w:rsidP="00EF5D25">
      <w:pPr>
        <w:pStyle w:val="MDPI31text"/>
        <w:ind w:left="0" w:firstLine="0"/>
        <w:rPr>
          <w:rFonts w:ascii="Cambria Math" w:hAnsi="Cambria Math"/>
        </w:rPr>
      </w:pPr>
    </w:p>
    <w:p w14:paraId="463F84EC" w14:textId="03FB21D0"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0720D2">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7E07C114" w:rsidR="00937EA2" w:rsidRPr="005C0B23" w:rsidRDefault="0041483E"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0D0A4B">
        <w:rPr>
          <w:rFonts w:ascii="Cambria Math" w:hAnsi="Cambria Math"/>
          <w:b/>
          <w:bCs/>
          <w:i/>
          <w:iCs/>
        </w:rPr>
        <w:t>Journal of Corporate Finance &amp; Treasury Management</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89F66" w14:textId="77777777" w:rsidR="008A670D" w:rsidRPr="00063426" w:rsidRDefault="008A670D">
      <w:pPr>
        <w:spacing w:line="240" w:lineRule="auto"/>
      </w:pPr>
      <w:r w:rsidRPr="00063426">
        <w:separator/>
      </w:r>
    </w:p>
  </w:endnote>
  <w:endnote w:type="continuationSeparator" w:id="0">
    <w:p w14:paraId="5679DAC6" w14:textId="77777777" w:rsidR="008A670D" w:rsidRPr="00063426" w:rsidRDefault="008A670D">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4B00FFDA" w:rsidR="00FA6861" w:rsidRPr="004C0B43" w:rsidRDefault="0041483E" w:rsidP="000F3770">
    <w:pPr>
      <w:tabs>
        <w:tab w:val="right" w:pos="10466"/>
      </w:tabs>
      <w:adjustRightInd w:val="0"/>
      <w:snapToGrid w:val="0"/>
      <w:spacing w:line="240" w:lineRule="auto"/>
      <w:rPr>
        <w:iCs/>
        <w:sz w:val="16"/>
        <w:szCs w:val="16"/>
      </w:rPr>
    </w:pPr>
    <w:bookmarkStart w:id="1" w:name="OLE_LINK3"/>
    <w:bookmarkStart w:id="2" w:name="OLE_LINK4"/>
    <w:r w:rsidRPr="00063426">
      <w:rPr>
        <w:rFonts w:eastAsia="DengXian"/>
        <w:b/>
        <w:bCs/>
        <w:noProof/>
      </w:rPr>
      <w:drawing>
        <wp:inline distT="0" distB="0" distL="0" distR="0" wp14:anchorId="00643706" wp14:editId="5769E2EB">
          <wp:extent cx="296521" cy="28671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299082" cy="289196"/>
                  </a:xfrm>
                  <a:prstGeom prst="rect">
                    <a:avLst/>
                  </a:prstGeom>
                  <a:ln w="3175">
                    <a:noFill/>
                  </a:ln>
                </pic:spPr>
              </pic:pic>
            </a:graphicData>
          </a:graphic>
        </wp:inline>
      </w:drawing>
    </w:r>
    <w:r w:rsidRPr="000D0A4B">
      <w:rPr>
        <w:rFonts w:asciiTheme="majorHAnsi" w:hAnsiTheme="majorHAnsi" w:cstheme="majorHAnsi"/>
        <w:i/>
        <w:iCs/>
        <w:sz w:val="16"/>
        <w:szCs w:val="16"/>
      </w:rPr>
      <w:t>Journal of Corporate Finance &amp; Treasury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7C18" w14:textId="77777777" w:rsidR="008A670D" w:rsidRPr="00063426" w:rsidRDefault="008A670D">
      <w:pPr>
        <w:spacing w:line="240" w:lineRule="auto"/>
      </w:pPr>
      <w:r w:rsidRPr="00063426">
        <w:separator/>
      </w:r>
    </w:p>
  </w:footnote>
  <w:footnote w:type="continuationSeparator" w:id="0">
    <w:p w14:paraId="38FDF81E" w14:textId="77777777" w:rsidR="008A670D" w:rsidRPr="00063426" w:rsidRDefault="008A670D">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2D1E2395" w:rsidR="00C25374" w:rsidRPr="00BD5BBC" w:rsidRDefault="0041483E" w:rsidP="007204A7">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7847C56C" wp14:editId="746DA635">
          <wp:extent cx="296521" cy="286719"/>
          <wp:effectExtent l="0" t="0" r="88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299082" cy="289196"/>
                  </a:xfrm>
                  <a:prstGeom prst="rect">
                    <a:avLst/>
                  </a:prstGeom>
                  <a:ln w="3175">
                    <a:noFill/>
                  </a:ln>
                </pic:spPr>
              </pic:pic>
            </a:graphicData>
          </a:graphic>
        </wp:inline>
      </w:drawing>
    </w:r>
    <w:r w:rsidRPr="000D0A4B">
      <w:rPr>
        <w:rFonts w:asciiTheme="majorHAnsi" w:hAnsiTheme="majorHAnsi" w:cstheme="majorHAnsi"/>
        <w:i/>
        <w:iCs/>
        <w:sz w:val="16"/>
        <w:szCs w:val="16"/>
      </w:rPr>
      <w:t>Journal of Corporate Finance &amp; Treasury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6"/>
      <w:gridCol w:w="597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51C4E357">
                <wp:extent cx="1290288" cy="503695"/>
                <wp:effectExtent l="0" t="0" r="5715"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300014" cy="507492"/>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20D2"/>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0AE8"/>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483E"/>
    <w:rsid w:val="00416965"/>
    <w:rsid w:val="00421529"/>
    <w:rsid w:val="004319A7"/>
    <w:rsid w:val="00436321"/>
    <w:rsid w:val="00441172"/>
    <w:rsid w:val="00460111"/>
    <w:rsid w:val="00460999"/>
    <w:rsid w:val="00464F98"/>
    <w:rsid w:val="0048153C"/>
    <w:rsid w:val="004823EA"/>
    <w:rsid w:val="004A2EB1"/>
    <w:rsid w:val="004A40BD"/>
    <w:rsid w:val="004A7C17"/>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171"/>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2F2E"/>
    <w:rsid w:val="0084437B"/>
    <w:rsid w:val="008523B2"/>
    <w:rsid w:val="00865AC6"/>
    <w:rsid w:val="0087787E"/>
    <w:rsid w:val="00883FA2"/>
    <w:rsid w:val="00885D15"/>
    <w:rsid w:val="00894302"/>
    <w:rsid w:val="008965CE"/>
    <w:rsid w:val="008A2906"/>
    <w:rsid w:val="008A29A2"/>
    <w:rsid w:val="008A670D"/>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6271"/>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0294C"/>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180</TotalTime>
  <Pages>3</Pages>
  <Words>1178</Words>
  <Characters>6482</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2026-04-06T20:15:00Z</dcterms:modified>
</cp:coreProperties>
</file>