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994DC" w14:textId="77777777" w:rsidR="00D276F2" w:rsidRPr="00C4559B" w:rsidRDefault="00D276F2" w:rsidP="00D276F2">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6FA0893F" w:rsidR="00032511" w:rsidRPr="00D276F2" w:rsidRDefault="00D276F2" w:rsidP="00D276F2">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16F5FF75" w14:textId="77777777" w:rsidR="00D276F2" w:rsidRPr="00C4559B" w:rsidRDefault="00D276F2" w:rsidP="00D276F2">
      <w:pPr>
        <w:pStyle w:val="MDPI21heading1"/>
        <w:rPr>
          <w:rFonts w:ascii="Cambria Math" w:hAnsi="Cambria Math"/>
          <w:b w:val="0"/>
          <w:lang w:val="fr-FR"/>
        </w:rPr>
      </w:pPr>
      <w:r w:rsidRPr="00C4559B">
        <w:rPr>
          <w:rFonts w:ascii="Cambria Math" w:hAnsi="Cambria Math"/>
          <w:lang w:val="fr-FR"/>
        </w:rPr>
        <w:t>Résumé</w:t>
      </w:r>
    </w:p>
    <w:p w14:paraId="7655EA5E" w14:textId="77777777" w:rsidR="00D276F2" w:rsidRPr="00C4559B" w:rsidRDefault="00D276F2" w:rsidP="00D276F2">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590D0132" w14:textId="77777777" w:rsidR="00D276F2" w:rsidRPr="00C4559B" w:rsidRDefault="00D276F2" w:rsidP="00D276F2">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62F3CE7A" w14:textId="77777777" w:rsidR="00D276F2" w:rsidRPr="00C4559B" w:rsidRDefault="00D276F2" w:rsidP="00D276F2">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3E450D11" w14:textId="77777777" w:rsidR="00D276F2" w:rsidRPr="00C4559B" w:rsidRDefault="00D276F2" w:rsidP="00D276F2">
      <w:pPr>
        <w:pStyle w:val="MDPI19line"/>
        <w:rPr>
          <w:rFonts w:ascii="Cambria Math" w:hAnsi="Cambria Math"/>
          <w:lang w:val="fr-FR"/>
        </w:rPr>
      </w:pPr>
    </w:p>
    <w:p w14:paraId="7A130A7B" w14:textId="77777777" w:rsidR="00D276F2" w:rsidRPr="00C4559B" w:rsidRDefault="00D276F2" w:rsidP="00D276F2">
      <w:pPr>
        <w:pStyle w:val="MDPI21heading1"/>
        <w:rPr>
          <w:rFonts w:ascii="Cambria Math" w:hAnsi="Cambria Math"/>
          <w:lang w:val="fr-FR"/>
        </w:rPr>
      </w:pPr>
      <w:r w:rsidRPr="00C4559B">
        <w:rPr>
          <w:rFonts w:ascii="Cambria Math" w:hAnsi="Cambria Math"/>
          <w:lang w:val="fr-FR"/>
        </w:rPr>
        <w:t>Introduction</w:t>
      </w:r>
    </w:p>
    <w:p w14:paraId="4786118F" w14:textId="77777777" w:rsidR="00D276F2" w:rsidRPr="00C4559B" w:rsidRDefault="00D276F2" w:rsidP="00D276F2">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7D5C84F8" w14:textId="77777777" w:rsidR="00D276F2" w:rsidRPr="00C4559B" w:rsidRDefault="00D276F2" w:rsidP="00D276F2">
      <w:pPr>
        <w:pStyle w:val="MDPI21heading1"/>
        <w:rPr>
          <w:rFonts w:ascii="Cambria Math" w:hAnsi="Cambria Math"/>
          <w:lang w:val="fr-FR"/>
        </w:rPr>
      </w:pPr>
      <w:r w:rsidRPr="00C4559B">
        <w:rPr>
          <w:rFonts w:ascii="Cambria Math" w:hAnsi="Cambria Math"/>
          <w:lang w:val="fr-FR"/>
        </w:rPr>
        <w:t xml:space="preserve">1. revue de la littérature </w:t>
      </w:r>
    </w:p>
    <w:p w14:paraId="61661F1E" w14:textId="77777777" w:rsidR="00D276F2" w:rsidRPr="00C4559B" w:rsidRDefault="00D276F2" w:rsidP="00D276F2">
      <w:pPr>
        <w:pStyle w:val="MDPI31text"/>
        <w:ind w:left="2550"/>
        <w:rPr>
          <w:rFonts w:ascii="Cambria Math" w:hAnsi="Cambria Math"/>
          <w:lang w:val="fr-FR"/>
        </w:rPr>
      </w:pPr>
      <w:r w:rsidRPr="00C4559B">
        <w:rPr>
          <w:rFonts w:ascii="Cambria Math" w:hAnsi="Cambria Math"/>
          <w:lang w:val="fr-FR"/>
        </w:rPr>
        <w:t>Les auteurs doivent présenter une synthèse cohérente et critique des travaux antérieurs directement liés au sujet de recherche, en citant l’ensemble des sources selon le format Auteur (date) ou Auteur et al. (</w:t>
      </w:r>
      <w:proofErr w:type="gramStart"/>
      <w:r w:rsidRPr="00C4559B">
        <w:rPr>
          <w:rFonts w:ascii="Cambria Math" w:hAnsi="Cambria Math"/>
          <w:lang w:val="fr-FR"/>
        </w:rPr>
        <w:t>date</w:t>
      </w:r>
      <w:proofErr w:type="gramEnd"/>
      <w:r w:rsidRPr="00C4559B">
        <w:rPr>
          <w:rFonts w:ascii="Cambria Math" w:hAnsi="Cambria Math"/>
          <w:lang w:val="fr-FR"/>
        </w:rPr>
        <w:t xml:space="preserv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25C4BA03" w14:textId="77777777" w:rsidR="00D276F2" w:rsidRPr="00D276F2" w:rsidRDefault="00D276F2" w:rsidP="00D276F2">
      <w:pPr>
        <w:pStyle w:val="MDPI21heading1"/>
        <w:rPr>
          <w:rFonts w:ascii="Cambria Math" w:hAnsi="Cambria Math"/>
        </w:rPr>
      </w:pPr>
      <w:r w:rsidRPr="00D276F2">
        <w:rPr>
          <w:rFonts w:ascii="Cambria Math" w:hAnsi="Cambria Math"/>
        </w:rPr>
        <w:t>1.1. Sous-section</w:t>
      </w:r>
    </w:p>
    <w:p w14:paraId="0720BF17" w14:textId="77777777" w:rsidR="00D276F2" w:rsidRPr="00D276F2" w:rsidRDefault="00D276F2" w:rsidP="00D276F2">
      <w:pPr>
        <w:pStyle w:val="MDPI31text"/>
        <w:ind w:left="2550"/>
        <w:rPr>
          <w:rFonts w:ascii="Cambria Math" w:hAnsi="Cambria Math"/>
        </w:rPr>
      </w:pPr>
      <w:r w:rsidRPr="00D276F2">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E4F791A" w14:textId="77777777" w:rsidR="00D276F2" w:rsidRPr="00D276F2" w:rsidRDefault="00D276F2" w:rsidP="00D276F2">
      <w:pPr>
        <w:pStyle w:val="MDPI21heading1"/>
        <w:rPr>
          <w:rFonts w:ascii="Cambria Math" w:hAnsi="Cambria Math"/>
        </w:rPr>
      </w:pPr>
      <w:r w:rsidRPr="00D276F2">
        <w:rPr>
          <w:rFonts w:ascii="Cambria Math" w:hAnsi="Cambria Math"/>
        </w:rPr>
        <w:t>1.1.1. Sous-sous-section</w:t>
      </w:r>
    </w:p>
    <w:p w14:paraId="19E58036" w14:textId="77777777" w:rsidR="00D276F2" w:rsidRPr="00D276F2" w:rsidRDefault="00D276F2" w:rsidP="00D276F2">
      <w:pPr>
        <w:pStyle w:val="MDPI31text"/>
        <w:ind w:left="2550"/>
        <w:rPr>
          <w:rFonts w:ascii="Cambria Math" w:hAnsi="Cambria Math"/>
        </w:rPr>
      </w:pPr>
      <w:r w:rsidRPr="00D276F2">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4746013" w14:textId="77777777" w:rsidR="00D276F2" w:rsidRPr="00C4559B" w:rsidRDefault="00D276F2" w:rsidP="00D276F2">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4F96852E" w14:textId="77777777" w:rsidR="00D276F2" w:rsidRPr="00C4559B" w:rsidRDefault="00D276F2" w:rsidP="00D276F2">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5C800C1A" w14:textId="77777777" w:rsidR="00D276F2" w:rsidRPr="00C4559B" w:rsidRDefault="00D276F2" w:rsidP="00D276F2">
      <w:pPr>
        <w:pStyle w:val="MDPI21heading1"/>
        <w:rPr>
          <w:rFonts w:ascii="Cambria Math" w:hAnsi="Cambria Math"/>
          <w:lang w:val="fr-FR"/>
        </w:rPr>
      </w:pPr>
      <w:r w:rsidRPr="00C4559B">
        <w:rPr>
          <w:rFonts w:ascii="Cambria Math" w:hAnsi="Cambria Math"/>
          <w:lang w:val="fr-FR"/>
        </w:rPr>
        <w:t>3.2. Figures et schémas</w:t>
      </w:r>
    </w:p>
    <w:p w14:paraId="375D2BD8" w14:textId="77777777" w:rsidR="00D276F2" w:rsidRPr="00C4559B" w:rsidRDefault="00D276F2" w:rsidP="00D276F2">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0C67D49D" w14:textId="77777777" w:rsidR="00D276F2" w:rsidRPr="00C4559B" w:rsidRDefault="00D276F2" w:rsidP="00D276F2">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06544808" w14:textId="77777777" w:rsidR="00D276F2" w:rsidRPr="00C4559B" w:rsidRDefault="00D276F2" w:rsidP="00D276F2">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191141BC" wp14:editId="46138517">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A5C08D6" w14:textId="77777777" w:rsidR="00D276F2" w:rsidRPr="00C4559B" w:rsidRDefault="00D276F2" w:rsidP="00D276F2">
      <w:pPr>
        <w:pStyle w:val="MDPI31text"/>
        <w:rPr>
          <w:rFonts w:ascii="Cambria Math" w:hAnsi="Cambria Math"/>
          <w:lang w:val="fr-FR"/>
        </w:rPr>
      </w:pPr>
    </w:p>
    <w:p w14:paraId="67CBE0D7" w14:textId="77777777" w:rsidR="00D276F2" w:rsidRPr="00C4559B" w:rsidRDefault="00D276F2" w:rsidP="00D276F2">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137D95EA" w14:textId="77777777" w:rsidR="00D276F2" w:rsidRPr="00C4559B" w:rsidRDefault="00D276F2" w:rsidP="00D276F2">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D276F2" w:rsidRPr="00C4559B" w14:paraId="576A8463" w14:textId="77777777" w:rsidTr="00AE6B03">
        <w:tc>
          <w:tcPr>
            <w:tcW w:w="2619" w:type="dxa"/>
          </w:tcPr>
          <w:p w14:paraId="53ECE482" w14:textId="77777777" w:rsidR="00D276F2" w:rsidRPr="00C4559B" w:rsidRDefault="00D276F2"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42073966" w14:textId="77777777" w:rsidR="00D276F2" w:rsidRPr="00C4559B" w:rsidRDefault="00D276F2"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2A31E6A8" w14:textId="77777777" w:rsidR="00D276F2" w:rsidRPr="00C4559B" w:rsidRDefault="00D276F2"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D276F2" w:rsidRPr="00C4559B" w14:paraId="21647C94" w14:textId="77777777" w:rsidTr="00AE6B03">
        <w:tc>
          <w:tcPr>
            <w:tcW w:w="2619" w:type="dxa"/>
          </w:tcPr>
          <w:p w14:paraId="2C659D23" w14:textId="77777777" w:rsidR="00D276F2" w:rsidRPr="00C4559B" w:rsidRDefault="00D276F2"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514A1304" w14:textId="77777777" w:rsidR="00D276F2" w:rsidRPr="00C4559B" w:rsidRDefault="00D276F2" w:rsidP="00AE6B03">
            <w:pPr>
              <w:pStyle w:val="MDPI42tablebody"/>
              <w:spacing w:line="240" w:lineRule="auto"/>
              <w:rPr>
                <w:rFonts w:ascii="Cambria Math" w:hAnsi="Cambria Math"/>
                <w:lang w:val="fr-FR"/>
              </w:rPr>
            </w:pPr>
            <w:proofErr w:type="gramStart"/>
            <w:r w:rsidRPr="00C4559B">
              <w:rPr>
                <w:rFonts w:ascii="Cambria Math" w:hAnsi="Cambria Math"/>
                <w:lang w:val="fr-FR"/>
              </w:rPr>
              <w:t>data</w:t>
            </w:r>
            <w:proofErr w:type="gramEnd"/>
          </w:p>
        </w:tc>
        <w:tc>
          <w:tcPr>
            <w:tcW w:w="2619" w:type="dxa"/>
          </w:tcPr>
          <w:p w14:paraId="21C86F59" w14:textId="77777777" w:rsidR="00D276F2" w:rsidRPr="00C4559B" w:rsidRDefault="00D276F2" w:rsidP="00AE6B03">
            <w:pPr>
              <w:pStyle w:val="MDPI42tablebody"/>
              <w:spacing w:line="240" w:lineRule="auto"/>
              <w:rPr>
                <w:rFonts w:ascii="Cambria Math" w:hAnsi="Cambria Math"/>
                <w:lang w:val="fr-FR"/>
              </w:rPr>
            </w:pPr>
            <w:proofErr w:type="gramStart"/>
            <w:r w:rsidRPr="00C4559B">
              <w:rPr>
                <w:rFonts w:ascii="Cambria Math" w:hAnsi="Cambria Math"/>
                <w:lang w:val="fr-FR"/>
              </w:rPr>
              <w:t>data</w:t>
            </w:r>
            <w:proofErr w:type="gramEnd"/>
          </w:p>
        </w:tc>
      </w:tr>
      <w:tr w:rsidR="00D276F2" w:rsidRPr="00C4559B" w14:paraId="28601126" w14:textId="77777777" w:rsidTr="00AE6B03">
        <w:tc>
          <w:tcPr>
            <w:tcW w:w="2619" w:type="dxa"/>
          </w:tcPr>
          <w:p w14:paraId="270C0C0A" w14:textId="77777777" w:rsidR="00D276F2" w:rsidRPr="00C4559B" w:rsidRDefault="00D276F2"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1436A00C" w14:textId="77777777" w:rsidR="00D276F2" w:rsidRPr="00C4559B" w:rsidRDefault="00D276F2" w:rsidP="00AE6B03">
            <w:pPr>
              <w:pStyle w:val="MDPI42tablebody"/>
              <w:spacing w:line="240" w:lineRule="auto"/>
              <w:rPr>
                <w:rFonts w:ascii="Cambria Math" w:hAnsi="Cambria Math"/>
                <w:lang w:val="fr-FR"/>
              </w:rPr>
            </w:pPr>
            <w:proofErr w:type="gramStart"/>
            <w:r w:rsidRPr="00C4559B">
              <w:rPr>
                <w:rFonts w:ascii="Cambria Math" w:hAnsi="Cambria Math"/>
                <w:lang w:val="fr-FR"/>
              </w:rPr>
              <w:t>data</w:t>
            </w:r>
            <w:proofErr w:type="gramEnd"/>
          </w:p>
        </w:tc>
        <w:tc>
          <w:tcPr>
            <w:tcW w:w="2619" w:type="dxa"/>
          </w:tcPr>
          <w:p w14:paraId="0EA6999F" w14:textId="77777777" w:rsidR="00D276F2" w:rsidRPr="00C4559B" w:rsidRDefault="00D276F2" w:rsidP="00AE6B03">
            <w:pPr>
              <w:pStyle w:val="MDPI42tablebody"/>
              <w:spacing w:line="240" w:lineRule="auto"/>
              <w:rPr>
                <w:rFonts w:ascii="Cambria Math" w:hAnsi="Cambria Math"/>
                <w:lang w:val="fr-FR"/>
              </w:rPr>
            </w:pPr>
            <w:proofErr w:type="gramStart"/>
            <w:r w:rsidRPr="00C4559B">
              <w:rPr>
                <w:rFonts w:ascii="Cambria Math" w:hAnsi="Cambria Math"/>
                <w:lang w:val="fr-FR"/>
              </w:rPr>
              <w:t>data</w:t>
            </w:r>
            <w:proofErr w:type="gramEnd"/>
          </w:p>
        </w:tc>
      </w:tr>
    </w:tbl>
    <w:p w14:paraId="087EB4FA" w14:textId="77777777" w:rsidR="00D276F2" w:rsidRPr="00C4559B" w:rsidRDefault="00D276F2" w:rsidP="00D276F2">
      <w:pPr>
        <w:pStyle w:val="MDPI31text"/>
        <w:ind w:left="2550"/>
        <w:rPr>
          <w:rFonts w:ascii="Cambria Math" w:hAnsi="Cambria Math"/>
          <w:lang w:val="fr-FR"/>
        </w:rPr>
      </w:pPr>
    </w:p>
    <w:p w14:paraId="7FF189F2" w14:textId="77777777" w:rsidR="00D276F2" w:rsidRPr="00C4559B" w:rsidRDefault="00D276F2" w:rsidP="00D276F2">
      <w:pPr>
        <w:pStyle w:val="MDPI21heading1"/>
        <w:rPr>
          <w:rFonts w:ascii="Cambria Math" w:hAnsi="Cambria Math"/>
          <w:lang w:val="fr-FR"/>
        </w:rPr>
      </w:pPr>
      <w:r w:rsidRPr="00C4559B">
        <w:rPr>
          <w:rFonts w:ascii="Cambria Math" w:hAnsi="Cambria Math"/>
          <w:lang w:val="fr-FR"/>
        </w:rPr>
        <w:t>3. Résultats</w:t>
      </w:r>
    </w:p>
    <w:p w14:paraId="704612C8" w14:textId="77777777" w:rsidR="00D276F2" w:rsidRPr="00C4559B" w:rsidRDefault="00D276F2" w:rsidP="00D276F2">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4B4B64E3" w14:textId="77777777" w:rsidR="00D276F2" w:rsidRPr="00C4559B" w:rsidRDefault="00D276F2" w:rsidP="00D276F2">
      <w:pPr>
        <w:pStyle w:val="MDPI21heading1"/>
        <w:rPr>
          <w:rFonts w:ascii="Cambria Math" w:hAnsi="Cambria Math"/>
          <w:lang w:val="fr-FR"/>
        </w:rPr>
      </w:pPr>
      <w:r w:rsidRPr="00C4559B">
        <w:rPr>
          <w:rFonts w:ascii="Cambria Math" w:hAnsi="Cambria Math"/>
          <w:lang w:val="fr-FR"/>
        </w:rPr>
        <w:t>4. Discussion</w:t>
      </w:r>
    </w:p>
    <w:p w14:paraId="266A3767" w14:textId="77777777" w:rsidR="00D276F2" w:rsidRPr="00C4559B" w:rsidRDefault="00D276F2" w:rsidP="00D276F2">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53DC2336" w14:textId="77777777" w:rsidR="00D276F2" w:rsidRPr="00C4559B" w:rsidRDefault="00D276F2" w:rsidP="00D276F2">
      <w:pPr>
        <w:pStyle w:val="MDPI21heading1"/>
        <w:rPr>
          <w:rFonts w:ascii="Cambria Math" w:hAnsi="Cambria Math"/>
          <w:lang w:val="fr-FR"/>
        </w:rPr>
      </w:pPr>
      <w:r w:rsidRPr="00C4559B">
        <w:rPr>
          <w:rFonts w:ascii="Cambria Math" w:hAnsi="Cambria Math"/>
          <w:lang w:val="fr-FR"/>
        </w:rPr>
        <w:t>Conclusion</w:t>
      </w:r>
    </w:p>
    <w:p w14:paraId="3F3FC2AE" w14:textId="77777777" w:rsidR="00D276F2" w:rsidRPr="00C4559B" w:rsidRDefault="00D276F2" w:rsidP="00D276F2">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0C1C74EA" w14:textId="77777777" w:rsidR="00D276F2" w:rsidRPr="00C4559B" w:rsidRDefault="00D276F2" w:rsidP="00D276F2">
      <w:pPr>
        <w:pStyle w:val="MDPI21heading1"/>
        <w:ind w:left="0"/>
        <w:rPr>
          <w:rFonts w:ascii="Cambria Math" w:hAnsi="Cambria Math"/>
          <w:lang w:val="fr-FR"/>
        </w:rPr>
      </w:pPr>
      <w:r w:rsidRPr="00C4559B">
        <w:rPr>
          <w:rFonts w:ascii="Cambria Math" w:hAnsi="Cambria Math"/>
          <w:lang w:val="fr-FR"/>
        </w:rPr>
        <w:t>Références</w:t>
      </w:r>
    </w:p>
    <w:p w14:paraId="3ABDF778" w14:textId="77777777" w:rsidR="00D276F2" w:rsidRPr="00C4559B" w:rsidRDefault="00D276F2" w:rsidP="00D276F2">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24CB94DB" w14:textId="77777777" w:rsidR="00D276F2" w:rsidRPr="00C4559B" w:rsidRDefault="00D276F2" w:rsidP="00D276F2">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11A5C5E" w14:textId="77777777" w:rsidR="00D276F2" w:rsidRPr="00C4559B" w:rsidRDefault="00D276F2" w:rsidP="00D276F2">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5B564E93" w:rsidR="003E1111" w:rsidRPr="00D276F2" w:rsidRDefault="00D276F2" w:rsidP="00D276F2">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131F2D5D" w:rsidR="00937EA2" w:rsidRPr="00D276F2" w:rsidRDefault="00B9762A" w:rsidP="00983980">
      <w:pPr>
        <w:pStyle w:val="MDPI63notes"/>
        <w:rPr>
          <w:rFonts w:ascii="Cambria Math" w:hAnsi="Cambria Math"/>
          <w:lang w:val="fr-FR"/>
        </w:rPr>
      </w:pPr>
      <w:proofErr w:type="gramStart"/>
      <w:r w:rsidRPr="00D276F2">
        <w:rPr>
          <w:rFonts w:ascii="Cambria Math" w:hAnsi="Cambria Math"/>
          <w:b/>
          <w:lang w:val="fr-FR"/>
        </w:rPr>
        <w:lastRenderedPageBreak/>
        <w:t>Note:</w:t>
      </w:r>
      <w:proofErr w:type="gramEnd"/>
      <w:r w:rsidRPr="00D276F2">
        <w:rPr>
          <w:rFonts w:ascii="Cambria Math" w:hAnsi="Cambria Math"/>
          <w:lang w:val="fr-FR"/>
        </w:rPr>
        <w:t xml:space="preserve"> </w:t>
      </w:r>
      <w:r w:rsidR="00D276F2"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D276F2">
        <w:rPr>
          <w:rFonts w:ascii="Cambria Math" w:hAnsi="Cambria Math"/>
          <w:lang w:val="fr-FR"/>
        </w:rPr>
        <w:t>e</w:t>
      </w:r>
      <w:r w:rsidR="003E1111" w:rsidRPr="00D276F2">
        <w:rPr>
          <w:rFonts w:ascii="Cambria Math" w:hAnsi="Cambria Math"/>
          <w:lang w:val="fr-FR"/>
        </w:rPr>
        <w:t xml:space="preserve"> </w:t>
      </w:r>
      <w:proofErr w:type="spellStart"/>
      <w:r w:rsidR="00390135" w:rsidRPr="00D276F2">
        <w:rPr>
          <w:rFonts w:ascii="Cambria Math" w:hAnsi="Cambria Math"/>
          <w:b/>
          <w:bCs/>
          <w:i/>
          <w:iCs/>
          <w:lang w:val="fr-FR"/>
        </w:rPr>
        <w:t>Annals</w:t>
      </w:r>
      <w:proofErr w:type="spellEnd"/>
      <w:r w:rsidR="00390135" w:rsidRPr="00D276F2">
        <w:rPr>
          <w:rFonts w:ascii="Cambria Math" w:hAnsi="Cambria Math"/>
          <w:b/>
          <w:bCs/>
          <w:i/>
          <w:iCs/>
          <w:lang w:val="fr-FR"/>
        </w:rPr>
        <w:t xml:space="preserve"> of </w:t>
      </w:r>
      <w:proofErr w:type="spellStart"/>
      <w:r w:rsidR="00390135" w:rsidRPr="00D276F2">
        <w:rPr>
          <w:rFonts w:ascii="Cambria Math" w:hAnsi="Cambria Math"/>
          <w:b/>
          <w:bCs/>
          <w:i/>
          <w:iCs/>
          <w:lang w:val="fr-FR"/>
        </w:rPr>
        <w:t>Health</w:t>
      </w:r>
      <w:proofErr w:type="spellEnd"/>
      <w:r w:rsidR="00390135" w:rsidRPr="00D276F2">
        <w:rPr>
          <w:rFonts w:ascii="Cambria Math" w:hAnsi="Cambria Math"/>
          <w:b/>
          <w:bCs/>
          <w:i/>
          <w:iCs/>
          <w:lang w:val="fr-FR"/>
        </w:rPr>
        <w:t xml:space="preserve"> &amp; Education </w:t>
      </w:r>
      <w:proofErr w:type="spellStart"/>
      <w:r w:rsidR="00390135" w:rsidRPr="00D276F2">
        <w:rPr>
          <w:rFonts w:ascii="Cambria Math" w:hAnsi="Cambria Math"/>
          <w:b/>
          <w:bCs/>
          <w:i/>
          <w:iCs/>
          <w:lang w:val="fr-FR"/>
        </w:rPr>
        <w:t>Economics</w:t>
      </w:r>
      <w:proofErr w:type="spellEnd"/>
      <w:r w:rsidR="003E1111" w:rsidRPr="00D276F2">
        <w:rPr>
          <w:rFonts w:ascii="Cambria Math" w:hAnsi="Cambria Math"/>
          <w:lang w:val="fr-FR"/>
        </w:rPr>
        <w:t xml:space="preserve">. </w:t>
      </w:r>
    </w:p>
    <w:sectPr w:rsidR="00937EA2" w:rsidRPr="00D276F2"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202F3" w14:textId="77777777" w:rsidR="002A4CCC" w:rsidRPr="00063426" w:rsidRDefault="002A4CCC">
      <w:pPr>
        <w:spacing w:line="240" w:lineRule="auto"/>
      </w:pPr>
      <w:r w:rsidRPr="00063426">
        <w:separator/>
      </w:r>
    </w:p>
  </w:endnote>
  <w:endnote w:type="continuationSeparator" w:id="0">
    <w:p w14:paraId="7B67EA8A" w14:textId="77777777" w:rsidR="002A4CCC" w:rsidRPr="00063426" w:rsidRDefault="002A4CCC">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439758"/>
      <w:docPartObj>
        <w:docPartGallery w:val="Page Numbers (Bottom of Page)"/>
        <w:docPartUnique/>
      </w:docPartObj>
    </w:sdtPr>
    <w:sdtContent>
      <w:p w14:paraId="38C84AA5" w14:textId="03D31600" w:rsidR="000059ED" w:rsidRDefault="000059ED">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0297A215" w:rsidR="00FA6861" w:rsidRPr="004C0B43" w:rsidRDefault="00FE0F12"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0E31BCEC" wp14:editId="2529738B">
          <wp:extent cx="404490" cy="372972"/>
          <wp:effectExtent l="19050" t="19050" r="1524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04490" cy="372972"/>
                  </a:xfrm>
                  <a:prstGeom prst="rect">
                    <a:avLst/>
                  </a:prstGeom>
                  <a:ln w="3175">
                    <a:solidFill>
                      <a:sysClr val="windowText" lastClr="000000"/>
                    </a:solidFill>
                  </a:ln>
                </pic:spPr>
              </pic:pic>
            </a:graphicData>
          </a:graphic>
        </wp:inline>
      </w:drawing>
    </w:r>
    <w:r w:rsidRPr="009319DA">
      <w:rPr>
        <w:i/>
        <w:iCs/>
        <w:sz w:val="16"/>
        <w:szCs w:val="16"/>
      </w:rPr>
      <w:t>Annals of Health &amp; Education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2E606" w14:textId="77777777" w:rsidR="002A4CCC" w:rsidRPr="00063426" w:rsidRDefault="002A4CCC">
      <w:pPr>
        <w:spacing w:line="240" w:lineRule="auto"/>
      </w:pPr>
      <w:r w:rsidRPr="00063426">
        <w:separator/>
      </w:r>
    </w:p>
  </w:footnote>
  <w:footnote w:type="continuationSeparator" w:id="0">
    <w:p w14:paraId="46E45EB2" w14:textId="77777777" w:rsidR="002A4CCC" w:rsidRPr="00063426" w:rsidRDefault="002A4CCC">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28483025" w:rsidR="00C25374" w:rsidRPr="00BD5BBC" w:rsidRDefault="00390135" w:rsidP="000059ED">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7ADA8B25" wp14:editId="27A71C68">
          <wp:extent cx="404490" cy="372972"/>
          <wp:effectExtent l="19050" t="19050" r="15240" b="273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04490" cy="372972"/>
                  </a:xfrm>
                  <a:prstGeom prst="rect">
                    <a:avLst/>
                  </a:prstGeom>
                  <a:ln w="3175">
                    <a:solidFill>
                      <a:schemeClr val="tx1"/>
                    </a:solidFill>
                  </a:ln>
                </pic:spPr>
              </pic:pic>
            </a:graphicData>
          </a:graphic>
        </wp:inline>
      </w:drawing>
    </w:r>
    <w:r w:rsidRPr="009319DA">
      <w:rPr>
        <w:i/>
        <w:iCs/>
        <w:sz w:val="16"/>
        <w:szCs w:val="16"/>
      </w:rPr>
      <w:t>Annals of Health &amp; Education Economics</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02F8513" w:rsidR="00C25374" w:rsidRPr="00063426" w:rsidRDefault="00390135"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6A112874" wp14:editId="2F49E267">
                <wp:extent cx="956261" cy="372972"/>
                <wp:effectExtent l="0" t="0" r="0" b="825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72972"/>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59ED"/>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4A24"/>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4FF4"/>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1DC2"/>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4CCC"/>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451B"/>
    <w:rsid w:val="00347275"/>
    <w:rsid w:val="003556A9"/>
    <w:rsid w:val="003677F2"/>
    <w:rsid w:val="0037147C"/>
    <w:rsid w:val="00390135"/>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A1FA3"/>
    <w:rsid w:val="004A2EB1"/>
    <w:rsid w:val="004A40BD"/>
    <w:rsid w:val="004B237F"/>
    <w:rsid w:val="004B2D6D"/>
    <w:rsid w:val="004B439E"/>
    <w:rsid w:val="004B4A90"/>
    <w:rsid w:val="004C0B43"/>
    <w:rsid w:val="004C18E7"/>
    <w:rsid w:val="004D6D9F"/>
    <w:rsid w:val="004E2EB3"/>
    <w:rsid w:val="004E4638"/>
    <w:rsid w:val="004F4B0C"/>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D6219"/>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1930"/>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2D7F"/>
    <w:rsid w:val="00B730C1"/>
    <w:rsid w:val="00B73484"/>
    <w:rsid w:val="00B75DD0"/>
    <w:rsid w:val="00B77B2C"/>
    <w:rsid w:val="00B85328"/>
    <w:rsid w:val="00B85C2C"/>
    <w:rsid w:val="00B91F9C"/>
    <w:rsid w:val="00B96CC3"/>
    <w:rsid w:val="00B96DEE"/>
    <w:rsid w:val="00B9762A"/>
    <w:rsid w:val="00B97E6A"/>
    <w:rsid w:val="00BA09E3"/>
    <w:rsid w:val="00BA32E1"/>
    <w:rsid w:val="00BA48B4"/>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276F2"/>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04FB"/>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C611E"/>
    <w:rsid w:val="00ED2DC3"/>
    <w:rsid w:val="00ED3685"/>
    <w:rsid w:val="00F01E11"/>
    <w:rsid w:val="00F147D7"/>
    <w:rsid w:val="00F15E1D"/>
    <w:rsid w:val="00F23645"/>
    <w:rsid w:val="00F2618B"/>
    <w:rsid w:val="00F303CD"/>
    <w:rsid w:val="00F30D9A"/>
    <w:rsid w:val="00F34FEE"/>
    <w:rsid w:val="00F424B9"/>
    <w:rsid w:val="00F42F9C"/>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0F12"/>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149</TotalTime>
  <Pages>4</Pages>
  <Words>1282</Words>
  <Characters>7053</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2026-01-31T19:02:00Z</dcterms:modified>
</cp:coreProperties>
</file>