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71D18" w14:textId="77777777" w:rsidR="00746CCF" w:rsidRPr="00C4559B" w:rsidRDefault="00746CCF" w:rsidP="00746CCF">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7753CE86" w:rsidR="00032511" w:rsidRPr="00746CCF" w:rsidRDefault="00746CCF" w:rsidP="00746CCF">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11BEF84E" w14:textId="77777777" w:rsidR="00746CCF" w:rsidRPr="00C4559B" w:rsidRDefault="00746CCF" w:rsidP="00746CCF">
      <w:pPr>
        <w:pStyle w:val="MDPI21heading1"/>
        <w:rPr>
          <w:rFonts w:ascii="Cambria Math" w:hAnsi="Cambria Math"/>
          <w:b w:val="0"/>
          <w:lang w:val="fr-FR"/>
        </w:rPr>
      </w:pPr>
      <w:r w:rsidRPr="00C4559B">
        <w:rPr>
          <w:rFonts w:ascii="Cambria Math" w:hAnsi="Cambria Math"/>
          <w:lang w:val="fr-FR"/>
        </w:rPr>
        <w:t>Résumé</w:t>
      </w:r>
    </w:p>
    <w:p w14:paraId="66487058"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040AE006" w14:textId="77777777" w:rsidR="00746CCF" w:rsidRPr="00C4559B" w:rsidRDefault="00746CCF" w:rsidP="00746CCF">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304109EB" w14:textId="77777777" w:rsidR="00746CCF" w:rsidRPr="00C4559B" w:rsidRDefault="00746CCF" w:rsidP="00746CCF">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4A2637A4" w14:textId="77777777" w:rsidR="00746CCF" w:rsidRPr="00C4559B" w:rsidRDefault="00746CCF" w:rsidP="00746CCF">
      <w:pPr>
        <w:pStyle w:val="MDPI19line"/>
        <w:rPr>
          <w:rFonts w:ascii="Cambria Math" w:hAnsi="Cambria Math"/>
          <w:lang w:val="fr-FR"/>
        </w:rPr>
      </w:pPr>
    </w:p>
    <w:p w14:paraId="37315C0E"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Introduction</w:t>
      </w:r>
    </w:p>
    <w:p w14:paraId="7BA557E1"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12947EE"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 xml:space="preserve">1. revue de la littérature </w:t>
      </w:r>
    </w:p>
    <w:p w14:paraId="77B92C3B"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5E2CB2C" w14:textId="77777777" w:rsidR="00746CCF" w:rsidRPr="00746CCF" w:rsidRDefault="00746CCF" w:rsidP="00746CCF">
      <w:pPr>
        <w:pStyle w:val="MDPI21heading1"/>
        <w:rPr>
          <w:rFonts w:ascii="Cambria Math" w:hAnsi="Cambria Math"/>
        </w:rPr>
      </w:pPr>
      <w:r w:rsidRPr="00746CCF">
        <w:rPr>
          <w:rFonts w:ascii="Cambria Math" w:hAnsi="Cambria Math"/>
        </w:rPr>
        <w:t>1.1. Sous-section</w:t>
      </w:r>
    </w:p>
    <w:p w14:paraId="389914A7" w14:textId="77777777" w:rsidR="00746CCF" w:rsidRPr="00746CCF" w:rsidRDefault="00746CCF" w:rsidP="00746CCF">
      <w:pPr>
        <w:pStyle w:val="MDPI31text"/>
        <w:ind w:left="2550"/>
        <w:rPr>
          <w:rFonts w:ascii="Cambria Math" w:hAnsi="Cambria Math"/>
        </w:rPr>
      </w:pPr>
      <w:r w:rsidRPr="00746CCF">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3BA10F3" w14:textId="77777777" w:rsidR="00746CCF" w:rsidRPr="00746CCF" w:rsidRDefault="00746CCF" w:rsidP="00746CCF">
      <w:pPr>
        <w:pStyle w:val="MDPI21heading1"/>
        <w:rPr>
          <w:rFonts w:ascii="Cambria Math" w:hAnsi="Cambria Math"/>
        </w:rPr>
      </w:pPr>
      <w:r w:rsidRPr="00746CCF">
        <w:rPr>
          <w:rFonts w:ascii="Cambria Math" w:hAnsi="Cambria Math"/>
        </w:rPr>
        <w:t>1.1.1. Sous-sous-section</w:t>
      </w:r>
    </w:p>
    <w:p w14:paraId="742922A6" w14:textId="77777777" w:rsidR="00746CCF" w:rsidRPr="00746CCF" w:rsidRDefault="00746CCF" w:rsidP="00746CCF">
      <w:pPr>
        <w:pStyle w:val="MDPI31text"/>
        <w:ind w:left="2550"/>
        <w:rPr>
          <w:rFonts w:ascii="Cambria Math" w:hAnsi="Cambria Math"/>
        </w:rPr>
      </w:pPr>
      <w:r w:rsidRPr="00746CCF">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9233B7B"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07ADBD39"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2F40D786"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3.2. Figures et schémas</w:t>
      </w:r>
    </w:p>
    <w:p w14:paraId="659902C6" w14:textId="77777777" w:rsidR="00746CCF" w:rsidRPr="00C4559B" w:rsidRDefault="00746CCF" w:rsidP="00746CCF">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3A0C50A1" w14:textId="77777777" w:rsidR="00746CCF" w:rsidRPr="00C4559B" w:rsidRDefault="00746CCF" w:rsidP="00746CCF">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057DFD25" w14:textId="77777777" w:rsidR="00746CCF" w:rsidRPr="00C4559B" w:rsidRDefault="00746CCF" w:rsidP="00746CCF">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153DD6E9" wp14:editId="006A53A8">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D6520F3" w14:textId="77777777" w:rsidR="00746CCF" w:rsidRPr="00C4559B" w:rsidRDefault="00746CCF" w:rsidP="00746CCF">
      <w:pPr>
        <w:pStyle w:val="MDPI31text"/>
        <w:rPr>
          <w:rFonts w:ascii="Cambria Math" w:hAnsi="Cambria Math"/>
          <w:lang w:val="fr-FR"/>
        </w:rPr>
      </w:pPr>
    </w:p>
    <w:p w14:paraId="3BADE012" w14:textId="77777777" w:rsidR="00746CCF" w:rsidRPr="00C4559B" w:rsidRDefault="00746CCF" w:rsidP="00746CCF">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879EB8E" w14:textId="77777777" w:rsidR="00746CCF" w:rsidRPr="00C4559B" w:rsidRDefault="00746CCF" w:rsidP="00746CCF">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746CCF" w:rsidRPr="00C4559B" w14:paraId="35B00FD5" w14:textId="77777777" w:rsidTr="00AE6B03">
        <w:tc>
          <w:tcPr>
            <w:tcW w:w="2619" w:type="dxa"/>
          </w:tcPr>
          <w:p w14:paraId="184E7856" w14:textId="77777777" w:rsidR="00746CCF" w:rsidRPr="00C4559B" w:rsidRDefault="00746CC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156B353D" w14:textId="77777777" w:rsidR="00746CCF" w:rsidRPr="00C4559B" w:rsidRDefault="00746CC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4CE62F44" w14:textId="77777777" w:rsidR="00746CCF" w:rsidRPr="00C4559B" w:rsidRDefault="00746CC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746CCF" w:rsidRPr="00C4559B" w14:paraId="12E565BB" w14:textId="77777777" w:rsidTr="00AE6B03">
        <w:tc>
          <w:tcPr>
            <w:tcW w:w="2619" w:type="dxa"/>
          </w:tcPr>
          <w:p w14:paraId="3E5C26D6" w14:textId="77777777" w:rsidR="00746CCF" w:rsidRPr="00C4559B" w:rsidRDefault="00746CCF"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704AAC04" w14:textId="77777777" w:rsidR="00746CCF" w:rsidRPr="00C4559B" w:rsidRDefault="00746CCF"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7BB61235" w14:textId="77777777" w:rsidR="00746CCF" w:rsidRPr="00C4559B" w:rsidRDefault="00746CCF"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746CCF" w:rsidRPr="00C4559B" w14:paraId="0492836A" w14:textId="77777777" w:rsidTr="00AE6B03">
        <w:tc>
          <w:tcPr>
            <w:tcW w:w="2619" w:type="dxa"/>
          </w:tcPr>
          <w:p w14:paraId="057C6EC2" w14:textId="77777777" w:rsidR="00746CCF" w:rsidRPr="00C4559B" w:rsidRDefault="00746CCF"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11B1C852" w14:textId="77777777" w:rsidR="00746CCF" w:rsidRPr="00C4559B" w:rsidRDefault="00746CCF"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C5E9BF9" w14:textId="77777777" w:rsidR="00746CCF" w:rsidRPr="00C4559B" w:rsidRDefault="00746CCF"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03C838FA" w14:textId="77777777" w:rsidR="00746CCF" w:rsidRPr="00C4559B" w:rsidRDefault="00746CCF" w:rsidP="00746CCF">
      <w:pPr>
        <w:pStyle w:val="MDPI31text"/>
        <w:ind w:left="2550"/>
        <w:rPr>
          <w:rFonts w:ascii="Cambria Math" w:hAnsi="Cambria Math"/>
          <w:lang w:val="fr-FR"/>
        </w:rPr>
      </w:pPr>
    </w:p>
    <w:p w14:paraId="333E7C87"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3. Résultats</w:t>
      </w:r>
    </w:p>
    <w:p w14:paraId="7F3C193C"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3FA11CF7"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4. Discussion</w:t>
      </w:r>
    </w:p>
    <w:p w14:paraId="22E10779"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2DE87B55" w14:textId="77777777" w:rsidR="00746CCF" w:rsidRPr="00C4559B" w:rsidRDefault="00746CCF" w:rsidP="00746CCF">
      <w:pPr>
        <w:pStyle w:val="MDPI21heading1"/>
        <w:rPr>
          <w:rFonts w:ascii="Cambria Math" w:hAnsi="Cambria Math"/>
          <w:lang w:val="fr-FR"/>
        </w:rPr>
      </w:pPr>
      <w:r w:rsidRPr="00C4559B">
        <w:rPr>
          <w:rFonts w:ascii="Cambria Math" w:hAnsi="Cambria Math"/>
          <w:lang w:val="fr-FR"/>
        </w:rPr>
        <w:t>Conclusion</w:t>
      </w:r>
    </w:p>
    <w:p w14:paraId="4AD04591" w14:textId="77777777" w:rsidR="00746CCF" w:rsidRPr="00C4559B" w:rsidRDefault="00746CCF" w:rsidP="00746CCF">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3309B5C6" w14:textId="77777777" w:rsidR="00746CCF" w:rsidRPr="00C4559B" w:rsidRDefault="00746CCF" w:rsidP="00746CCF">
      <w:pPr>
        <w:pStyle w:val="MDPI21heading1"/>
        <w:ind w:left="0"/>
        <w:rPr>
          <w:rFonts w:ascii="Cambria Math" w:hAnsi="Cambria Math"/>
          <w:lang w:val="fr-FR"/>
        </w:rPr>
      </w:pPr>
      <w:r w:rsidRPr="00C4559B">
        <w:rPr>
          <w:rFonts w:ascii="Cambria Math" w:hAnsi="Cambria Math"/>
          <w:lang w:val="fr-FR"/>
        </w:rPr>
        <w:t>Références</w:t>
      </w:r>
    </w:p>
    <w:p w14:paraId="168F4E90" w14:textId="77777777" w:rsidR="00746CCF" w:rsidRPr="00C4559B" w:rsidRDefault="00746CCF" w:rsidP="00746CCF">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2C5B7CB" w14:textId="77777777" w:rsidR="00746CCF" w:rsidRPr="00C4559B" w:rsidRDefault="00746CCF" w:rsidP="00746CC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28932E" w14:textId="77777777" w:rsidR="00746CCF" w:rsidRPr="00C4559B" w:rsidRDefault="00746CCF" w:rsidP="00746CC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1DA31A8A" w:rsidR="003E1111" w:rsidRPr="00746CCF" w:rsidRDefault="00746CCF" w:rsidP="00746CC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59F8D0AB" w:rsidR="00937EA2" w:rsidRPr="00746CCF" w:rsidRDefault="00B9762A" w:rsidP="00983980">
      <w:pPr>
        <w:pStyle w:val="MDPI63notes"/>
        <w:rPr>
          <w:rFonts w:ascii="Cambria Math" w:hAnsi="Cambria Math"/>
          <w:b/>
          <w:bCs/>
          <w:i/>
          <w:iCs/>
          <w:lang w:val="fr-FR"/>
        </w:rPr>
      </w:pPr>
      <w:r w:rsidRPr="00746CCF">
        <w:rPr>
          <w:rFonts w:ascii="Cambria Math" w:hAnsi="Cambria Math"/>
          <w:b/>
          <w:lang w:val="fr-FR"/>
        </w:rPr>
        <w:lastRenderedPageBreak/>
        <w:t>Note:</w:t>
      </w:r>
      <w:r w:rsidRPr="00746CCF">
        <w:rPr>
          <w:rFonts w:ascii="Cambria Math" w:hAnsi="Cambria Math"/>
          <w:lang w:val="fr-FR"/>
        </w:rPr>
        <w:t xml:space="preserve"> </w:t>
      </w:r>
      <w:r w:rsidR="00746CCF" w:rsidRPr="00746CCF">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de</w:t>
      </w:r>
      <w:r w:rsidR="003E1111" w:rsidRPr="00746CCF">
        <w:rPr>
          <w:rFonts w:ascii="Cambria Math" w:hAnsi="Cambria Math"/>
          <w:lang w:val="fr-FR"/>
        </w:rPr>
        <w:t xml:space="preserve"> </w:t>
      </w:r>
      <w:r w:rsidR="000D11F5" w:rsidRPr="00746CCF">
        <w:rPr>
          <w:rFonts w:ascii="Cambria Math" w:hAnsi="Cambria Math"/>
          <w:b/>
          <w:bCs/>
          <w:i/>
          <w:iCs/>
          <w:lang w:val="fr-FR"/>
        </w:rPr>
        <w:t>Annals of Economics &amp; Sustainable Development Studies</w:t>
      </w:r>
      <w:r w:rsidR="003E1111" w:rsidRPr="00746CCF">
        <w:rPr>
          <w:rFonts w:ascii="Cambria Math" w:hAnsi="Cambria Math"/>
          <w:lang w:val="fr-FR"/>
        </w:rPr>
        <w:t xml:space="preserve">. </w:t>
      </w:r>
    </w:p>
    <w:p w14:paraId="50B7362E" w14:textId="77777777" w:rsidR="000D11F5" w:rsidRPr="00746CCF" w:rsidRDefault="000D11F5" w:rsidP="000D11F5">
      <w:pPr>
        <w:rPr>
          <w:lang w:val="fr-FR" w:eastAsia="en-US" w:bidi="en-US"/>
        </w:rPr>
      </w:pPr>
    </w:p>
    <w:p w14:paraId="4CF4367D" w14:textId="77777777" w:rsidR="000D11F5" w:rsidRPr="00746CCF" w:rsidRDefault="000D11F5" w:rsidP="000D11F5">
      <w:pPr>
        <w:rPr>
          <w:rFonts w:ascii="Cambria Math" w:hAnsi="Cambria Math"/>
          <w:b/>
          <w:bCs/>
          <w:i/>
          <w:iCs/>
          <w:snapToGrid w:val="0"/>
          <w:sz w:val="18"/>
          <w:lang w:val="fr-FR" w:eastAsia="en-US" w:bidi="en-US"/>
        </w:rPr>
      </w:pPr>
    </w:p>
    <w:p w14:paraId="27528F89" w14:textId="255947CC" w:rsidR="000D11F5" w:rsidRPr="00746CCF" w:rsidRDefault="000D11F5" w:rsidP="000D11F5">
      <w:pPr>
        <w:tabs>
          <w:tab w:val="left" w:pos="6524"/>
        </w:tabs>
        <w:rPr>
          <w:lang w:val="fr-FR" w:eastAsia="en-US" w:bidi="en-US"/>
        </w:rPr>
      </w:pPr>
      <w:r w:rsidRPr="00746CCF">
        <w:rPr>
          <w:lang w:val="fr-FR" w:eastAsia="en-US" w:bidi="en-US"/>
        </w:rPr>
        <w:tab/>
      </w:r>
    </w:p>
    <w:sectPr w:rsidR="000D11F5" w:rsidRPr="00746CCF"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5CA4F" w14:textId="77777777" w:rsidR="002B7CF6" w:rsidRPr="00063426" w:rsidRDefault="002B7CF6">
      <w:pPr>
        <w:spacing w:line="240" w:lineRule="auto"/>
      </w:pPr>
      <w:r w:rsidRPr="00063426">
        <w:separator/>
      </w:r>
    </w:p>
  </w:endnote>
  <w:endnote w:type="continuationSeparator" w:id="0">
    <w:p w14:paraId="04853DA7" w14:textId="77777777" w:rsidR="002B7CF6" w:rsidRPr="00063426" w:rsidRDefault="002B7CF6">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882642"/>
      <w:docPartObj>
        <w:docPartGallery w:val="Page Numbers (Bottom of Page)"/>
        <w:docPartUnique/>
      </w:docPartObj>
    </w:sdtPr>
    <w:sdtContent>
      <w:p w14:paraId="2091804C" w14:textId="691825D3" w:rsidR="009A47DC" w:rsidRDefault="009A47DC">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3826D7B" w:rsidR="00FA6861" w:rsidRPr="004C0B43" w:rsidRDefault="00127348"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7DAEE783" wp14:editId="39F49902">
          <wp:extent cx="357358" cy="322775"/>
          <wp:effectExtent l="19050" t="19050" r="24130" b="203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solidFill>
                      <a:sysClr val="windowText" lastClr="000000"/>
                    </a:solid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6539A" w14:textId="77777777" w:rsidR="002B7CF6" w:rsidRPr="00063426" w:rsidRDefault="002B7CF6">
      <w:pPr>
        <w:spacing w:line="240" w:lineRule="auto"/>
      </w:pPr>
      <w:r w:rsidRPr="00063426">
        <w:separator/>
      </w:r>
    </w:p>
  </w:footnote>
  <w:footnote w:type="continuationSeparator" w:id="0">
    <w:p w14:paraId="1592F578" w14:textId="77777777" w:rsidR="002B7CF6" w:rsidRPr="00063426" w:rsidRDefault="002B7CF6">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CC61AE6" w:rsidR="00C25374" w:rsidRPr="00BD5BBC" w:rsidRDefault="007755BE" w:rsidP="009A47DC">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C8121EC">
          <wp:extent cx="357358" cy="322775"/>
          <wp:effectExtent l="19050" t="19050" r="2413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solidFill>
                      <a:schemeClr val="tx1"/>
                    </a:solidFill>
                  </a:ln>
                </pic:spPr>
              </pic:pic>
            </a:graphicData>
          </a:graphic>
        </wp:inline>
      </w:drawing>
    </w:r>
    <w:r w:rsidR="000D11F5" w:rsidRPr="000D11F5">
      <w:rPr>
        <w:rFonts w:asciiTheme="majorHAnsi" w:hAnsiTheme="majorHAnsi" w:cstheme="majorHAnsi"/>
        <w:i/>
        <w:iCs/>
        <w:sz w:val="16"/>
        <w:szCs w:val="16"/>
      </w:rPr>
      <w:t>Annals of Economics &amp; Sustainable Development Studies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22DE6482">
                <wp:extent cx="1180266" cy="413468"/>
                <wp:effectExtent l="0" t="0" r="127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82938" cy="414404"/>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11F5"/>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348"/>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B7CF6"/>
    <w:rsid w:val="002C04A9"/>
    <w:rsid w:val="002C2F40"/>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72592"/>
    <w:rsid w:val="003A1784"/>
    <w:rsid w:val="003B1A90"/>
    <w:rsid w:val="003B358A"/>
    <w:rsid w:val="003C2487"/>
    <w:rsid w:val="003E1111"/>
    <w:rsid w:val="003E2732"/>
    <w:rsid w:val="003F3CBC"/>
    <w:rsid w:val="003F4DA0"/>
    <w:rsid w:val="00401D30"/>
    <w:rsid w:val="00402887"/>
    <w:rsid w:val="00416965"/>
    <w:rsid w:val="004319A7"/>
    <w:rsid w:val="00441172"/>
    <w:rsid w:val="00445BED"/>
    <w:rsid w:val="00453B66"/>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4A5"/>
    <w:rsid w:val="005908D6"/>
    <w:rsid w:val="005A4EA3"/>
    <w:rsid w:val="005A5FAD"/>
    <w:rsid w:val="005B25F4"/>
    <w:rsid w:val="005B2C74"/>
    <w:rsid w:val="005B4289"/>
    <w:rsid w:val="005B4428"/>
    <w:rsid w:val="005C0B23"/>
    <w:rsid w:val="005C3AA9"/>
    <w:rsid w:val="005C69BC"/>
    <w:rsid w:val="005E1449"/>
    <w:rsid w:val="005E27B5"/>
    <w:rsid w:val="005E339C"/>
    <w:rsid w:val="005E3CE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669"/>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46CCF"/>
    <w:rsid w:val="00755C3E"/>
    <w:rsid w:val="00756D28"/>
    <w:rsid w:val="0077339A"/>
    <w:rsid w:val="00773E68"/>
    <w:rsid w:val="007755BE"/>
    <w:rsid w:val="007758CD"/>
    <w:rsid w:val="0077656B"/>
    <w:rsid w:val="00776798"/>
    <w:rsid w:val="0077788A"/>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47DC"/>
    <w:rsid w:val="009A577A"/>
    <w:rsid w:val="009A6D83"/>
    <w:rsid w:val="009B0F67"/>
    <w:rsid w:val="009B57D7"/>
    <w:rsid w:val="009B590D"/>
    <w:rsid w:val="009B75D5"/>
    <w:rsid w:val="009C1C65"/>
    <w:rsid w:val="009C32DF"/>
    <w:rsid w:val="009C71E9"/>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BE780C"/>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4D21"/>
    <w:rsid w:val="00C7545E"/>
    <w:rsid w:val="00C824C8"/>
    <w:rsid w:val="00C9066B"/>
    <w:rsid w:val="00C91BBE"/>
    <w:rsid w:val="00CA2428"/>
    <w:rsid w:val="00CA70B1"/>
    <w:rsid w:val="00CB222B"/>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0B9"/>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051B"/>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05068"/>
    <w:rsid w:val="00F147D7"/>
    <w:rsid w:val="00F15E1D"/>
    <w:rsid w:val="00F23645"/>
    <w:rsid w:val="00F2618B"/>
    <w:rsid w:val="00F303CD"/>
    <w:rsid w:val="00F30D9A"/>
    <w:rsid w:val="00F34FEE"/>
    <w:rsid w:val="00F424B9"/>
    <w:rsid w:val="00F51E7B"/>
    <w:rsid w:val="00F57899"/>
    <w:rsid w:val="00F6299A"/>
    <w:rsid w:val="00F6345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152</TotalTime>
  <Pages>4</Pages>
  <Words>1285</Words>
  <Characters>7069</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22</cp:revision>
  <cp:lastPrinted>2025-08-08T23:58:00Z</cp:lastPrinted>
  <dcterms:created xsi:type="dcterms:W3CDTF">2025-08-08T18:20:00Z</dcterms:created>
  <dcterms:modified xsi:type="dcterms:W3CDTF">2026-01-31T18:59:00Z</dcterms:modified>
</cp:coreProperties>
</file>