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EF50B" w14:textId="77777777" w:rsidR="00BC3FC1" w:rsidRPr="00C4559B" w:rsidRDefault="00BC3FC1" w:rsidP="00BC3FC1">
      <w:pPr>
        <w:pStyle w:val="MDPI12title"/>
        <w:rPr>
          <w:rFonts w:ascii="Cambria Math" w:hAnsi="Cambria Math"/>
          <w:i/>
          <w:iCs/>
          <w:lang w:val="fr-FR"/>
        </w:rPr>
      </w:pPr>
      <w:r w:rsidRPr="00C4559B">
        <w:rPr>
          <w:rFonts w:ascii="Cambria Math" w:hAnsi="Cambria Math"/>
          <w:i/>
          <w:iCs/>
          <w:lang w:val="fr-FR"/>
        </w:rPr>
        <w:t xml:space="preserve">Titre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r w:rsidRPr="00C4559B">
        <w:rPr>
          <w:rFonts w:ascii="Cambria Math" w:hAnsi="Cambria Math"/>
          <w:i/>
          <w:iCs/>
          <w:lang w:val="fr-FR"/>
        </w:rPr>
        <w:t xml:space="preserve"> </w:t>
      </w:r>
      <w:proofErr w:type="spellStart"/>
      <w:r w:rsidRPr="00C4559B">
        <w:rPr>
          <w:rFonts w:ascii="Cambria Math" w:hAnsi="Cambria Math"/>
          <w:i/>
          <w:iCs/>
          <w:lang w:val="fr-FR"/>
        </w:rPr>
        <w:t>Titre</w:t>
      </w:r>
      <w:proofErr w:type="spellEnd"/>
    </w:p>
    <w:p w14:paraId="44A9D5E9" w14:textId="44BB59B9" w:rsidR="00032511" w:rsidRPr="00BC3FC1" w:rsidRDefault="00BC3FC1" w:rsidP="00BC3FC1">
      <w:pPr>
        <w:pStyle w:val="MDPI13authornames"/>
        <w:rPr>
          <w:rFonts w:ascii="Cambria Math" w:hAnsi="Cambria Math"/>
          <w:lang w:val="fr-FR"/>
        </w:rPr>
      </w:pPr>
      <w:r w:rsidRPr="00C4559B">
        <w:rPr>
          <w:rFonts w:ascii="Cambria Math" w:hAnsi="Cambria Math"/>
          <w:lang w:val="fr-FR"/>
        </w:rPr>
        <w:t xml:space="preserve">Prénom Nom </w:t>
      </w:r>
      <w:r w:rsidRPr="00C4559B">
        <w:rPr>
          <w:rFonts w:ascii="Cambria Math" w:hAnsi="Cambria Math"/>
          <w:vertAlign w:val="superscript"/>
          <w:lang w:val="fr-FR"/>
        </w:rPr>
        <w:t>1</w:t>
      </w:r>
      <w:r w:rsidRPr="00C4559B">
        <w:rPr>
          <w:rFonts w:ascii="Cambria Math" w:hAnsi="Cambria Math"/>
          <w:lang w:val="fr-FR"/>
        </w:rPr>
        <w:t xml:space="preserve">, Prénom Nom </w:t>
      </w:r>
      <w:r w:rsidRPr="00C4559B">
        <w:rPr>
          <w:rFonts w:ascii="Cambria Math" w:hAnsi="Cambria Math"/>
          <w:vertAlign w:val="superscript"/>
          <w:lang w:val="fr-FR"/>
        </w:rPr>
        <w:t>2</w:t>
      </w:r>
      <w:r w:rsidRPr="00C4559B">
        <w:rPr>
          <w:rFonts w:ascii="Cambria Math" w:hAnsi="Cambria Math"/>
          <w:lang w:val="fr-FR"/>
        </w:rPr>
        <w:t xml:space="preserve"> et Prénom Nom </w:t>
      </w:r>
      <w:r w:rsidRPr="00C4559B">
        <w:rPr>
          <w:rFonts w:ascii="Cambria Math" w:hAnsi="Cambria Math"/>
          <w:vertAlign w:val="superscript"/>
          <w:lang w:val="fr-FR"/>
        </w:rPr>
        <w:t>3</w:t>
      </w:r>
    </w:p>
    <w:tbl>
      <w:tblPr>
        <w:tblStyle w:val="Grilledetableauclaire"/>
        <w:tblpPr w:leftFromText="198" w:rightFromText="198" w:vertAnchor="page" w:horzAnchor="margin" w:tblpY="3031"/>
        <w:tblW w:w="2340" w:type="dxa"/>
        <w:tblLayout w:type="fixed"/>
        <w:tblLook w:val="04A0" w:firstRow="1" w:lastRow="0" w:firstColumn="1" w:lastColumn="0" w:noHBand="0" w:noVBand="1"/>
      </w:tblPr>
      <w:tblGrid>
        <w:gridCol w:w="2340"/>
      </w:tblGrid>
      <w:tr w:rsidR="00994CB1" w:rsidRPr="005C0B23" w14:paraId="180B0485" w14:textId="77777777" w:rsidTr="00994CB1">
        <w:trPr>
          <w:trHeight w:val="5067"/>
        </w:trPr>
        <w:tc>
          <w:tcPr>
            <w:tcW w:w="2340" w:type="dxa"/>
          </w:tcPr>
          <w:p w14:paraId="03DB010E" w14:textId="77777777" w:rsidR="00994CB1" w:rsidRPr="00BD5BBC" w:rsidRDefault="00994CB1" w:rsidP="00994CB1">
            <w:pPr>
              <w:pStyle w:val="MDPI61citation"/>
              <w:jc w:val="both"/>
              <w:rPr>
                <w:lang w:bidi="en-US"/>
              </w:rPr>
            </w:pPr>
            <w:r w:rsidRPr="00BD5BBC">
              <w:rPr>
                <w:b/>
                <w:lang w:bidi="en-US"/>
              </w:rPr>
              <w:t xml:space="preserve">Citation: </w:t>
            </w:r>
            <w:r w:rsidRPr="00BD5BBC">
              <w:rPr>
                <w:lang w:bidi="en-US"/>
              </w:rPr>
              <w:t>XXXXXXXXXXX .</w:t>
            </w:r>
          </w:p>
          <w:p w14:paraId="03C42D50" w14:textId="77777777" w:rsidR="00994CB1" w:rsidRPr="005C0B23" w:rsidRDefault="00994CB1" w:rsidP="00994CB1">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7253D2C" w14:textId="77777777" w:rsidR="00BC3FC1" w:rsidRPr="00C4559B" w:rsidRDefault="00BC3FC1" w:rsidP="00BC3FC1">
      <w:pPr>
        <w:pStyle w:val="MDPI21heading1"/>
        <w:rPr>
          <w:rFonts w:ascii="Cambria Math" w:hAnsi="Cambria Math"/>
          <w:b w:val="0"/>
          <w:lang w:val="fr-FR"/>
        </w:rPr>
      </w:pPr>
      <w:r w:rsidRPr="00C4559B">
        <w:rPr>
          <w:rFonts w:ascii="Cambria Math" w:hAnsi="Cambria Math"/>
          <w:lang w:val="fr-FR"/>
        </w:rPr>
        <w:t>Résumé</w:t>
      </w:r>
    </w:p>
    <w:p w14:paraId="7AA896ED" w14:textId="77777777" w:rsidR="00BC3FC1" w:rsidRPr="00C4559B" w:rsidRDefault="00BC3FC1" w:rsidP="00BC3FC1">
      <w:pPr>
        <w:pStyle w:val="MDPI31text"/>
        <w:ind w:left="2550"/>
        <w:rPr>
          <w:rFonts w:ascii="Cambria Math" w:hAnsi="Cambria Math"/>
          <w:lang w:val="fr-FR"/>
        </w:rPr>
      </w:pPr>
      <w:r w:rsidRPr="00C4559B">
        <w:rPr>
          <w:rFonts w:ascii="Cambria Math" w:hAnsi="Cambria Math"/>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30B2E90D" w14:textId="77777777" w:rsidR="00BC3FC1" w:rsidRPr="00C4559B" w:rsidRDefault="00BC3FC1" w:rsidP="00BC3FC1">
      <w:pPr>
        <w:pStyle w:val="MDPI21heading1"/>
        <w:rPr>
          <w:rFonts w:ascii="Cambria Math" w:hAnsi="Cambria Math"/>
          <w:szCs w:val="18"/>
          <w:lang w:val="fr-FR"/>
        </w:rPr>
      </w:pPr>
      <w:r w:rsidRPr="00C4559B">
        <w:rPr>
          <w:rFonts w:ascii="Cambria Math" w:hAnsi="Cambria Math"/>
          <w:lang w:val="fr-FR"/>
        </w:rPr>
        <w:t>Mots clés</w:t>
      </w:r>
      <w:r w:rsidRPr="00C4559B">
        <w:rPr>
          <w:rFonts w:ascii="Cambria Math" w:hAnsi="Cambria Math"/>
          <w:szCs w:val="18"/>
          <w:lang w:val="fr-FR"/>
        </w:rPr>
        <w:t xml:space="preserve"> : </w:t>
      </w:r>
      <w:r w:rsidRPr="00C4559B">
        <w:rPr>
          <w:rFonts w:ascii="Cambria Math" w:hAnsi="Cambria Math"/>
          <w:b w:val="0"/>
          <w:sz w:val="20"/>
          <w:lang w:val="fr-FR"/>
        </w:rPr>
        <w:t>Mot-clé 1 ; Mot-clé 2 ; Mot-clé 3 (max 6 Mots clés)</w:t>
      </w:r>
    </w:p>
    <w:p w14:paraId="5AA36160" w14:textId="77777777" w:rsidR="00BC3FC1" w:rsidRPr="00C4559B" w:rsidRDefault="00BC3FC1" w:rsidP="00BC3FC1">
      <w:pPr>
        <w:pStyle w:val="MDPI21heading1"/>
        <w:rPr>
          <w:rFonts w:ascii="Cambria Math" w:hAnsi="Cambria Math"/>
          <w:lang w:val="fr-FR"/>
        </w:rPr>
      </w:pPr>
      <w:r w:rsidRPr="00C4559B">
        <w:rPr>
          <w:rFonts w:ascii="Cambria Math" w:hAnsi="Cambria Math"/>
          <w:szCs w:val="18"/>
          <w:lang w:val="fr-FR"/>
        </w:rPr>
        <w:t xml:space="preserve">Classification JEL : </w:t>
      </w:r>
      <w:r w:rsidRPr="00C4559B">
        <w:rPr>
          <w:rFonts w:ascii="Cambria Math" w:hAnsi="Cambria Math"/>
          <w:b w:val="0"/>
          <w:sz w:val="20"/>
          <w:lang w:val="fr-FR"/>
        </w:rPr>
        <w:t>JEL code 1 ; JEL code 2 ; JEL code 3 ; (max 6)</w:t>
      </w:r>
    </w:p>
    <w:p w14:paraId="48DB8EEB" w14:textId="77777777" w:rsidR="00BC3FC1" w:rsidRPr="00C4559B" w:rsidRDefault="00BC3FC1" w:rsidP="00BC3FC1">
      <w:pPr>
        <w:pStyle w:val="MDPI19line"/>
        <w:rPr>
          <w:rFonts w:ascii="Cambria Math" w:hAnsi="Cambria Math"/>
          <w:lang w:val="fr-FR"/>
        </w:rPr>
      </w:pPr>
    </w:p>
    <w:p w14:paraId="2A06AE8E" w14:textId="77777777" w:rsidR="00BC3FC1" w:rsidRPr="00C4559B" w:rsidRDefault="00BC3FC1" w:rsidP="00BC3FC1">
      <w:pPr>
        <w:pStyle w:val="MDPI21heading1"/>
        <w:rPr>
          <w:rFonts w:ascii="Cambria Math" w:hAnsi="Cambria Math"/>
          <w:lang w:val="fr-FR"/>
        </w:rPr>
      </w:pPr>
      <w:r w:rsidRPr="00C4559B">
        <w:rPr>
          <w:rFonts w:ascii="Cambria Math" w:hAnsi="Cambria Math"/>
          <w:lang w:val="fr-FR"/>
        </w:rPr>
        <w:t>Introduction</w:t>
      </w:r>
    </w:p>
    <w:p w14:paraId="5D63479D" w14:textId="77777777" w:rsidR="00BC3FC1" w:rsidRPr="00C4559B" w:rsidRDefault="00BC3FC1" w:rsidP="00BC3FC1">
      <w:pPr>
        <w:pStyle w:val="MDPI31text"/>
        <w:ind w:left="255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44BF3D8F" w14:textId="77777777" w:rsidR="00BC3FC1" w:rsidRPr="00C4559B" w:rsidRDefault="00BC3FC1" w:rsidP="00BC3FC1">
      <w:pPr>
        <w:pStyle w:val="MDPI21heading1"/>
        <w:rPr>
          <w:rFonts w:ascii="Cambria Math" w:hAnsi="Cambria Math"/>
          <w:lang w:val="fr-FR"/>
        </w:rPr>
      </w:pPr>
      <w:r w:rsidRPr="00C4559B">
        <w:rPr>
          <w:rFonts w:ascii="Cambria Math" w:hAnsi="Cambria Math"/>
          <w:lang w:val="fr-FR"/>
        </w:rPr>
        <w:t xml:space="preserve">1. revue de la littérature </w:t>
      </w:r>
    </w:p>
    <w:p w14:paraId="77A96386" w14:textId="77777777" w:rsidR="00BC3FC1" w:rsidRPr="00C4559B" w:rsidRDefault="00BC3FC1" w:rsidP="00BC3FC1">
      <w:pPr>
        <w:pStyle w:val="MDPI31text"/>
        <w:ind w:left="255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w:t>
      </w:r>
      <w:r w:rsidRPr="00C4559B">
        <w:rPr>
          <w:rFonts w:ascii="Cambria Math" w:hAnsi="Cambria Math"/>
          <w:lang w:val="fr-FR"/>
        </w:rPr>
        <w:lastRenderedPageBreak/>
        <w:t>en veillant à une progression logique conduisant progressivement à la justification de l’étude en cours. Les travaux fondateurs 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385BFDF2" w14:textId="77777777" w:rsidR="00BC3FC1" w:rsidRPr="00BC3FC1" w:rsidRDefault="00BC3FC1" w:rsidP="00BC3FC1">
      <w:pPr>
        <w:pStyle w:val="MDPI21heading1"/>
        <w:rPr>
          <w:rFonts w:ascii="Cambria Math" w:hAnsi="Cambria Math"/>
        </w:rPr>
      </w:pPr>
      <w:r w:rsidRPr="00BC3FC1">
        <w:rPr>
          <w:rFonts w:ascii="Cambria Math" w:hAnsi="Cambria Math"/>
        </w:rPr>
        <w:t>1.1. Sous-section</w:t>
      </w:r>
    </w:p>
    <w:p w14:paraId="3C2A06E7" w14:textId="77777777" w:rsidR="00BC3FC1" w:rsidRPr="00BC3FC1" w:rsidRDefault="00BC3FC1" w:rsidP="00BC3FC1">
      <w:pPr>
        <w:pStyle w:val="MDPI31text"/>
        <w:ind w:left="2550"/>
        <w:rPr>
          <w:rFonts w:ascii="Cambria Math" w:hAnsi="Cambria Math"/>
        </w:rPr>
      </w:pPr>
      <w:r w:rsidRPr="00BC3FC1">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3357AB87" w14:textId="77777777" w:rsidR="00BC3FC1" w:rsidRPr="00BC3FC1" w:rsidRDefault="00BC3FC1" w:rsidP="00BC3FC1">
      <w:pPr>
        <w:pStyle w:val="MDPI21heading1"/>
        <w:rPr>
          <w:rFonts w:ascii="Cambria Math" w:hAnsi="Cambria Math"/>
        </w:rPr>
      </w:pPr>
      <w:r w:rsidRPr="00BC3FC1">
        <w:rPr>
          <w:rFonts w:ascii="Cambria Math" w:hAnsi="Cambria Math"/>
        </w:rPr>
        <w:t>1.1.1. Sous-sous-section</w:t>
      </w:r>
    </w:p>
    <w:p w14:paraId="455C2B31" w14:textId="77777777" w:rsidR="00BC3FC1" w:rsidRPr="00BC3FC1" w:rsidRDefault="00BC3FC1" w:rsidP="00BC3FC1">
      <w:pPr>
        <w:pStyle w:val="MDPI31text"/>
        <w:ind w:left="2550"/>
        <w:rPr>
          <w:rFonts w:ascii="Cambria Math" w:hAnsi="Cambria Math"/>
        </w:rPr>
      </w:pPr>
      <w:r w:rsidRPr="00BC3FC1">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BF1C5C6" w14:textId="77777777" w:rsidR="00BC3FC1" w:rsidRPr="00C4559B" w:rsidRDefault="00BC3FC1" w:rsidP="00BC3FC1">
      <w:pPr>
        <w:pStyle w:val="MDPI21heading1"/>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053D2802" w14:textId="77777777" w:rsidR="00BC3FC1" w:rsidRPr="00C4559B" w:rsidRDefault="00BC3FC1" w:rsidP="00BC3FC1">
      <w:pPr>
        <w:pStyle w:val="MDPI31text"/>
        <w:ind w:left="255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16347792" w14:textId="77777777" w:rsidR="00BC3FC1" w:rsidRPr="00C4559B" w:rsidRDefault="00BC3FC1" w:rsidP="00BC3FC1">
      <w:pPr>
        <w:pStyle w:val="MDPI21heading1"/>
        <w:rPr>
          <w:rFonts w:ascii="Cambria Math" w:hAnsi="Cambria Math"/>
          <w:lang w:val="fr-FR"/>
        </w:rPr>
      </w:pPr>
      <w:r w:rsidRPr="00C4559B">
        <w:rPr>
          <w:rFonts w:ascii="Cambria Math" w:hAnsi="Cambria Math"/>
          <w:lang w:val="fr-FR"/>
        </w:rPr>
        <w:t>3.2. Figures et schémas</w:t>
      </w:r>
    </w:p>
    <w:p w14:paraId="75DBE145" w14:textId="77777777" w:rsidR="00BC3FC1" w:rsidRPr="00C4559B" w:rsidRDefault="00BC3FC1" w:rsidP="00BC3FC1">
      <w:pPr>
        <w:pStyle w:val="MDPI31text"/>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0F5E0DFA" w14:textId="77777777" w:rsidR="00BC3FC1" w:rsidRPr="00C4559B" w:rsidRDefault="00BC3FC1" w:rsidP="00BC3FC1">
      <w:pPr>
        <w:pStyle w:val="MDPI52figure"/>
        <w:ind w:left="2608"/>
        <w:jc w:val="left"/>
        <w:rPr>
          <w:rFonts w:ascii="Cambria Math" w:hAnsi="Cambria Math"/>
          <w:b/>
          <w:lang w:val="fr-FR"/>
        </w:rPr>
      </w:pPr>
      <w:r w:rsidRPr="00C4559B">
        <w:rPr>
          <w:rFonts w:ascii="Cambria Math" w:hAnsi="Cambria Math"/>
          <w:b/>
          <w:lang w:val="fr-FR"/>
        </w:rPr>
        <w:t xml:space="preserve">Figure 1. </w:t>
      </w:r>
      <w:r w:rsidRPr="00C4559B">
        <w:rPr>
          <w:rFonts w:ascii="Cambria Math" w:hAnsi="Cambria Math"/>
          <w:lang w:val="fr-FR"/>
        </w:rPr>
        <w:t>C'est une figure</w:t>
      </w:r>
      <w:r>
        <w:rPr>
          <w:rFonts w:ascii="Cambria Math" w:hAnsi="Cambria Math"/>
          <w:lang w:val="fr-FR"/>
        </w:rPr>
        <w:t>.</w:t>
      </w:r>
      <w:r w:rsidRPr="00C4559B">
        <w:rPr>
          <w:rFonts w:ascii="Cambria Math" w:hAnsi="Cambria Math"/>
          <w:lang w:val="fr-FR"/>
        </w:rPr>
        <w:t xml:space="preserve"> </w:t>
      </w:r>
    </w:p>
    <w:p w14:paraId="264AF7AE" w14:textId="77777777" w:rsidR="00BC3FC1" w:rsidRPr="00C4559B" w:rsidRDefault="00BC3FC1" w:rsidP="00BC3FC1">
      <w:pPr>
        <w:pStyle w:val="MDPI52figure"/>
        <w:ind w:left="2608"/>
        <w:jc w:val="left"/>
        <w:rPr>
          <w:rFonts w:ascii="Cambria Math" w:hAnsi="Cambria Math"/>
          <w:b/>
          <w:lang w:val="fr-FR"/>
        </w:rPr>
      </w:pPr>
      <w:r w:rsidRPr="00C4559B">
        <w:rPr>
          <w:rFonts w:ascii="Cambria Math" w:hAnsi="Cambria Math"/>
          <w:b/>
          <w:noProof/>
          <w:snapToGrid/>
          <w:lang w:val="fr-FR"/>
        </w:rPr>
        <w:drawing>
          <wp:inline distT="0" distB="0" distL="0" distR="0" wp14:anchorId="01EDBC5A" wp14:editId="185F8AA3">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250C891B" w14:textId="77777777" w:rsidR="00BC3FC1" w:rsidRPr="00C4559B" w:rsidRDefault="00BC3FC1" w:rsidP="00BC3FC1">
      <w:pPr>
        <w:pStyle w:val="MDPI31text"/>
        <w:rPr>
          <w:rFonts w:ascii="Cambria Math" w:hAnsi="Cambria Math"/>
          <w:lang w:val="fr-FR"/>
        </w:rPr>
      </w:pPr>
    </w:p>
    <w:p w14:paraId="6CF4A1CE" w14:textId="77777777" w:rsidR="00BC3FC1" w:rsidRPr="00C4559B" w:rsidRDefault="00BC3FC1" w:rsidP="00BC3FC1">
      <w:pPr>
        <w:pStyle w:val="MDPI31text"/>
        <w:rPr>
          <w:rFonts w:ascii="Cambria Math" w:hAnsi="Cambria Math"/>
        </w:rPr>
      </w:pPr>
      <w:r w:rsidRPr="00C4559B">
        <w:rPr>
          <w:rFonts w:ascii="Cambria Math" w:hAnsi="Cambria Math"/>
        </w:rPr>
        <w:lastRenderedPageBreak/>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F0433C" w14:textId="77777777" w:rsidR="00BC3FC1" w:rsidRPr="00C4559B" w:rsidRDefault="00BC3FC1" w:rsidP="00BC3FC1">
      <w:pPr>
        <w:pStyle w:val="MDPI41tablecaption"/>
        <w:rPr>
          <w:rFonts w:ascii="Cambria Math" w:hAnsi="Cambria Math"/>
          <w:lang w:val="fr-FR"/>
        </w:rPr>
      </w:pPr>
      <w:r w:rsidRPr="00C4559B">
        <w:rPr>
          <w:rFonts w:ascii="Cambria Math" w:hAnsi="Cambria Math"/>
          <w:b/>
          <w:lang w:val="fr-FR"/>
        </w:rPr>
        <w:t>Table 1.</w:t>
      </w:r>
      <w:r w:rsidRPr="00C4559B">
        <w:rPr>
          <w:rFonts w:ascii="Cambria Math" w:hAnsi="Cambria Math"/>
          <w:lang w:val="fr-FR"/>
        </w:rPr>
        <w:t xml:space="preserve"> Ceci est un tableau.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BC3FC1" w:rsidRPr="00C4559B" w14:paraId="1B276B9E" w14:textId="77777777" w:rsidTr="00AE6B03">
        <w:tc>
          <w:tcPr>
            <w:tcW w:w="2619" w:type="dxa"/>
          </w:tcPr>
          <w:p w14:paraId="3F50481D" w14:textId="77777777" w:rsidR="00BC3FC1" w:rsidRPr="00C4559B" w:rsidRDefault="00BC3FC1"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05EB48FF" w14:textId="77777777" w:rsidR="00BC3FC1" w:rsidRPr="00C4559B" w:rsidRDefault="00BC3FC1"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c>
          <w:tcPr>
            <w:tcW w:w="2619" w:type="dxa"/>
          </w:tcPr>
          <w:p w14:paraId="2E5C048D" w14:textId="77777777" w:rsidR="00BC3FC1" w:rsidRPr="00C4559B" w:rsidRDefault="00BC3FC1" w:rsidP="00AE6B03">
            <w:pPr>
              <w:pStyle w:val="MDPI42tablebody"/>
              <w:spacing w:line="240" w:lineRule="auto"/>
              <w:rPr>
                <w:rFonts w:ascii="Cambria Math" w:hAnsi="Cambria Math"/>
                <w:b/>
                <w:snapToGrid/>
                <w:lang w:val="fr-FR"/>
              </w:rPr>
            </w:pPr>
            <w:proofErr w:type="spellStart"/>
            <w:r w:rsidRPr="00C4559B">
              <w:rPr>
                <w:rFonts w:ascii="Cambria Math" w:hAnsi="Cambria Math"/>
                <w:b/>
                <w:snapToGrid/>
                <w:lang w:val="fr-FR"/>
              </w:rPr>
              <w:t>Text</w:t>
            </w:r>
            <w:proofErr w:type="spellEnd"/>
          </w:p>
        </w:tc>
      </w:tr>
      <w:tr w:rsidR="00BC3FC1" w:rsidRPr="00C4559B" w14:paraId="624EB7C9" w14:textId="77777777" w:rsidTr="00AE6B03">
        <w:tc>
          <w:tcPr>
            <w:tcW w:w="2619" w:type="dxa"/>
          </w:tcPr>
          <w:p w14:paraId="5258506F" w14:textId="77777777" w:rsidR="00BC3FC1" w:rsidRPr="00C4559B" w:rsidRDefault="00BC3FC1"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21128978" w14:textId="77777777" w:rsidR="00BC3FC1" w:rsidRPr="00C4559B" w:rsidRDefault="00BC3FC1"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5F307D95" w14:textId="77777777" w:rsidR="00BC3FC1" w:rsidRPr="00C4559B" w:rsidRDefault="00BC3FC1" w:rsidP="00AE6B03">
            <w:pPr>
              <w:pStyle w:val="MDPI42tablebody"/>
              <w:spacing w:line="240" w:lineRule="auto"/>
              <w:rPr>
                <w:rFonts w:ascii="Cambria Math" w:hAnsi="Cambria Math"/>
                <w:lang w:val="fr-FR"/>
              </w:rPr>
            </w:pPr>
            <w:r w:rsidRPr="00C4559B">
              <w:rPr>
                <w:rFonts w:ascii="Cambria Math" w:hAnsi="Cambria Math"/>
                <w:lang w:val="fr-FR"/>
              </w:rPr>
              <w:t>data</w:t>
            </w:r>
          </w:p>
        </w:tc>
      </w:tr>
      <w:tr w:rsidR="00BC3FC1" w:rsidRPr="00C4559B" w14:paraId="736BDE49" w14:textId="77777777" w:rsidTr="00AE6B03">
        <w:tc>
          <w:tcPr>
            <w:tcW w:w="2619" w:type="dxa"/>
          </w:tcPr>
          <w:p w14:paraId="00ED8120" w14:textId="77777777" w:rsidR="00BC3FC1" w:rsidRPr="00C4559B" w:rsidRDefault="00BC3FC1" w:rsidP="00AE6B03">
            <w:pPr>
              <w:pStyle w:val="MDPI42tablebody"/>
              <w:spacing w:line="240" w:lineRule="auto"/>
              <w:rPr>
                <w:rFonts w:ascii="Cambria Math" w:hAnsi="Cambria Math"/>
                <w:lang w:val="fr-FR"/>
              </w:rPr>
            </w:pPr>
            <w:proofErr w:type="spellStart"/>
            <w:r w:rsidRPr="00C4559B">
              <w:rPr>
                <w:rFonts w:ascii="Cambria Math" w:hAnsi="Cambria Math"/>
                <w:lang w:val="fr-FR"/>
              </w:rPr>
              <w:t>Text</w:t>
            </w:r>
            <w:proofErr w:type="spellEnd"/>
          </w:p>
        </w:tc>
        <w:tc>
          <w:tcPr>
            <w:tcW w:w="2619" w:type="dxa"/>
          </w:tcPr>
          <w:p w14:paraId="327F59B4" w14:textId="77777777" w:rsidR="00BC3FC1" w:rsidRPr="00C4559B" w:rsidRDefault="00BC3FC1" w:rsidP="00AE6B03">
            <w:pPr>
              <w:pStyle w:val="MDPI42tablebody"/>
              <w:spacing w:line="240" w:lineRule="auto"/>
              <w:rPr>
                <w:rFonts w:ascii="Cambria Math" w:hAnsi="Cambria Math"/>
                <w:lang w:val="fr-FR"/>
              </w:rPr>
            </w:pPr>
            <w:r w:rsidRPr="00C4559B">
              <w:rPr>
                <w:rFonts w:ascii="Cambria Math" w:hAnsi="Cambria Math"/>
                <w:lang w:val="fr-FR"/>
              </w:rPr>
              <w:t>data</w:t>
            </w:r>
          </w:p>
        </w:tc>
        <w:tc>
          <w:tcPr>
            <w:tcW w:w="2619" w:type="dxa"/>
          </w:tcPr>
          <w:p w14:paraId="5AA12741" w14:textId="77777777" w:rsidR="00BC3FC1" w:rsidRPr="00C4559B" w:rsidRDefault="00BC3FC1" w:rsidP="00AE6B03">
            <w:pPr>
              <w:pStyle w:val="MDPI42tablebody"/>
              <w:spacing w:line="240" w:lineRule="auto"/>
              <w:rPr>
                <w:rFonts w:ascii="Cambria Math" w:hAnsi="Cambria Math"/>
                <w:lang w:val="fr-FR"/>
              </w:rPr>
            </w:pPr>
            <w:r w:rsidRPr="00C4559B">
              <w:rPr>
                <w:rFonts w:ascii="Cambria Math" w:hAnsi="Cambria Math"/>
                <w:lang w:val="fr-FR"/>
              </w:rPr>
              <w:t>data</w:t>
            </w:r>
          </w:p>
        </w:tc>
      </w:tr>
    </w:tbl>
    <w:p w14:paraId="0C3B8DCF" w14:textId="77777777" w:rsidR="00BC3FC1" w:rsidRPr="00C4559B" w:rsidRDefault="00BC3FC1" w:rsidP="00BC3FC1">
      <w:pPr>
        <w:pStyle w:val="MDPI31text"/>
        <w:ind w:left="2550"/>
        <w:rPr>
          <w:rFonts w:ascii="Cambria Math" w:hAnsi="Cambria Math"/>
          <w:lang w:val="fr-FR"/>
        </w:rPr>
      </w:pPr>
    </w:p>
    <w:p w14:paraId="63BBF844" w14:textId="77777777" w:rsidR="00BC3FC1" w:rsidRPr="00C4559B" w:rsidRDefault="00BC3FC1" w:rsidP="00BC3FC1">
      <w:pPr>
        <w:pStyle w:val="MDPI21heading1"/>
        <w:rPr>
          <w:rFonts w:ascii="Cambria Math" w:hAnsi="Cambria Math"/>
          <w:lang w:val="fr-FR"/>
        </w:rPr>
      </w:pPr>
      <w:r w:rsidRPr="00C4559B">
        <w:rPr>
          <w:rFonts w:ascii="Cambria Math" w:hAnsi="Cambria Math"/>
          <w:lang w:val="fr-FR"/>
        </w:rPr>
        <w:t>3. Résultats</w:t>
      </w:r>
    </w:p>
    <w:p w14:paraId="3D304024" w14:textId="77777777" w:rsidR="00BC3FC1" w:rsidRPr="00C4559B" w:rsidRDefault="00BC3FC1" w:rsidP="00BC3FC1">
      <w:pPr>
        <w:pStyle w:val="MDPI31text"/>
        <w:ind w:left="255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F196D15" w14:textId="77777777" w:rsidR="00BC3FC1" w:rsidRPr="00C4559B" w:rsidRDefault="00BC3FC1" w:rsidP="00BC3FC1">
      <w:pPr>
        <w:pStyle w:val="MDPI21heading1"/>
        <w:rPr>
          <w:rFonts w:ascii="Cambria Math" w:hAnsi="Cambria Math"/>
          <w:lang w:val="fr-FR"/>
        </w:rPr>
      </w:pPr>
      <w:r w:rsidRPr="00C4559B">
        <w:rPr>
          <w:rFonts w:ascii="Cambria Math" w:hAnsi="Cambria Math"/>
          <w:lang w:val="fr-FR"/>
        </w:rPr>
        <w:t>4. Discussion</w:t>
      </w:r>
    </w:p>
    <w:p w14:paraId="0D7AADD3" w14:textId="77777777" w:rsidR="00BC3FC1" w:rsidRPr="00C4559B" w:rsidRDefault="00BC3FC1" w:rsidP="00BC3FC1">
      <w:pPr>
        <w:pStyle w:val="MDPI31text"/>
        <w:ind w:left="255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366B4069" w14:textId="77777777" w:rsidR="00BC3FC1" w:rsidRPr="00C4559B" w:rsidRDefault="00BC3FC1" w:rsidP="00BC3FC1">
      <w:pPr>
        <w:pStyle w:val="MDPI21heading1"/>
        <w:rPr>
          <w:rFonts w:ascii="Cambria Math" w:hAnsi="Cambria Math"/>
          <w:lang w:val="fr-FR"/>
        </w:rPr>
      </w:pPr>
      <w:r w:rsidRPr="00C4559B">
        <w:rPr>
          <w:rFonts w:ascii="Cambria Math" w:hAnsi="Cambria Math"/>
          <w:lang w:val="fr-FR"/>
        </w:rPr>
        <w:t>Conclusion</w:t>
      </w:r>
    </w:p>
    <w:p w14:paraId="4B92BDEE" w14:textId="77777777" w:rsidR="00BC3FC1" w:rsidRPr="00C4559B" w:rsidRDefault="00BC3FC1" w:rsidP="00BC3FC1">
      <w:pPr>
        <w:pStyle w:val="MDPI31text"/>
        <w:ind w:left="255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578D3FBB" w14:textId="77777777" w:rsidR="00BC3FC1" w:rsidRPr="00C4559B" w:rsidRDefault="00BC3FC1" w:rsidP="00BC3FC1">
      <w:pPr>
        <w:pStyle w:val="MDPI21heading1"/>
        <w:ind w:left="0"/>
        <w:rPr>
          <w:rFonts w:ascii="Cambria Math" w:hAnsi="Cambria Math"/>
          <w:lang w:val="fr-FR"/>
        </w:rPr>
      </w:pPr>
      <w:r w:rsidRPr="00C4559B">
        <w:rPr>
          <w:rFonts w:ascii="Cambria Math" w:hAnsi="Cambria Math"/>
          <w:lang w:val="fr-FR"/>
        </w:rPr>
        <w:t>Références</w:t>
      </w:r>
    </w:p>
    <w:p w14:paraId="60D2D4D4" w14:textId="77777777" w:rsidR="00BC3FC1" w:rsidRPr="00C4559B" w:rsidRDefault="00BC3FC1" w:rsidP="00BC3FC1">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33BB870" w14:textId="77777777" w:rsidR="00BC3FC1" w:rsidRPr="00C4559B" w:rsidRDefault="00BC3FC1" w:rsidP="00BC3FC1">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51F57FB" w14:textId="77777777" w:rsidR="00BC3FC1" w:rsidRPr="00C4559B" w:rsidRDefault="00BC3FC1" w:rsidP="00BC3FC1">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3078C213" w14:textId="3A209FCB" w:rsidR="003E1111" w:rsidRPr="00BC3FC1" w:rsidRDefault="00BC3FC1" w:rsidP="00BC3FC1">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3F8FD5F0" w:rsidR="00937EA2" w:rsidRPr="00BC3FC1" w:rsidRDefault="00B9762A" w:rsidP="00983980">
      <w:pPr>
        <w:pStyle w:val="MDPI63notes"/>
        <w:rPr>
          <w:rFonts w:ascii="Cambria Math" w:hAnsi="Cambria Math"/>
          <w:lang w:val="fr-FR"/>
        </w:rPr>
      </w:pPr>
      <w:r w:rsidRPr="00BC3FC1">
        <w:rPr>
          <w:rFonts w:ascii="Cambria Math" w:hAnsi="Cambria Math"/>
          <w:b/>
          <w:lang w:val="fr-FR"/>
        </w:rPr>
        <w:lastRenderedPageBreak/>
        <w:t>Note:</w:t>
      </w:r>
      <w:r w:rsidRPr="00BC3FC1">
        <w:rPr>
          <w:rFonts w:ascii="Cambria Math" w:hAnsi="Cambria Math"/>
          <w:lang w:val="fr-FR"/>
        </w:rPr>
        <w:t xml:space="preserve"> </w:t>
      </w:r>
      <w:r w:rsidR="00BC3FC1" w:rsidRPr="00BC3FC1">
        <w:rPr>
          <w:rFonts w:ascii="Cambria Math" w:hAnsi="Cambria Math"/>
          <w:lang w:val="fr-FR"/>
        </w:rPr>
        <w:t>L’ensemble des déclarations, opinions et données présentées dans les publications relèvent de la seule responsabilité de leurs auteur(s) et contributeur(s) respectifs et ne reflètent pas les points de vue de</w:t>
      </w:r>
      <w:r w:rsidR="003E1111" w:rsidRPr="00BC3FC1">
        <w:rPr>
          <w:rFonts w:ascii="Cambria Math" w:hAnsi="Cambria Math"/>
          <w:lang w:val="fr-FR"/>
        </w:rPr>
        <w:t xml:space="preserve"> </w:t>
      </w:r>
      <w:r w:rsidR="00994CB1" w:rsidRPr="00BC3FC1">
        <w:rPr>
          <w:rFonts w:ascii="Cambria Math" w:hAnsi="Cambria Math"/>
          <w:b/>
          <w:bCs/>
          <w:i/>
          <w:iCs/>
          <w:lang w:val="fr-FR"/>
        </w:rPr>
        <w:t>Journal of Agricultural &amp; Rural Economics</w:t>
      </w:r>
      <w:r w:rsidR="003E1111" w:rsidRPr="00BC3FC1">
        <w:rPr>
          <w:rFonts w:ascii="Cambria Math" w:hAnsi="Cambria Math"/>
          <w:lang w:val="fr-FR"/>
        </w:rPr>
        <w:t xml:space="preserve">. </w:t>
      </w:r>
    </w:p>
    <w:sectPr w:rsidR="00937EA2" w:rsidRPr="00BC3FC1"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845F6" w14:textId="77777777" w:rsidR="004151EC" w:rsidRPr="00063426" w:rsidRDefault="004151EC">
      <w:pPr>
        <w:spacing w:line="240" w:lineRule="auto"/>
      </w:pPr>
      <w:r w:rsidRPr="00063426">
        <w:separator/>
      </w:r>
    </w:p>
  </w:endnote>
  <w:endnote w:type="continuationSeparator" w:id="0">
    <w:p w14:paraId="1A2C81BD" w14:textId="77777777" w:rsidR="004151EC" w:rsidRPr="00063426" w:rsidRDefault="004151EC">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6009411"/>
      <w:docPartObj>
        <w:docPartGallery w:val="Page Numbers (Bottom of Page)"/>
        <w:docPartUnique/>
      </w:docPartObj>
    </w:sdtPr>
    <w:sdtContent>
      <w:p w14:paraId="1986F93E" w14:textId="7EAF2516" w:rsidR="00C04713" w:rsidRDefault="00C04713">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28513BF5" w:rsidR="00FA6861" w:rsidRPr="004C0B43" w:rsidRDefault="00DB2AF8"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4F75EA6A" wp14:editId="79AEB820">
          <wp:extent cx="394417" cy="339565"/>
          <wp:effectExtent l="19050" t="19050" r="24765" b="2286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5552" cy="340542"/>
                  </a:xfrm>
                  <a:prstGeom prst="rect">
                    <a:avLst/>
                  </a:prstGeom>
                  <a:ln w="3175">
                    <a:solidFill>
                      <a:sysClr val="windowText" lastClr="000000"/>
                    </a:solidFill>
                  </a:ln>
                </pic:spPr>
              </pic:pic>
            </a:graphicData>
          </a:graphic>
        </wp:inline>
      </w:drawing>
    </w:r>
    <w:r w:rsidRPr="00994CB1">
      <w:rPr>
        <w:rFonts w:asciiTheme="majorHAnsi" w:hAnsiTheme="majorHAnsi" w:cstheme="majorHAnsi"/>
        <w:i/>
        <w:iCs/>
        <w:sz w:val="16"/>
        <w:szCs w:val="16"/>
      </w:rPr>
      <w:t>Journal of Agricultural &amp; Rural Economics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F0481" w14:textId="77777777" w:rsidR="004151EC" w:rsidRPr="00063426" w:rsidRDefault="004151EC">
      <w:pPr>
        <w:spacing w:line="240" w:lineRule="auto"/>
      </w:pPr>
      <w:r w:rsidRPr="00063426">
        <w:separator/>
      </w:r>
    </w:p>
  </w:footnote>
  <w:footnote w:type="continuationSeparator" w:id="0">
    <w:p w14:paraId="07D26D07" w14:textId="77777777" w:rsidR="004151EC" w:rsidRPr="00063426" w:rsidRDefault="004151EC">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77C53F45" w:rsidR="00C25374" w:rsidRPr="00BD5BBC" w:rsidRDefault="007755BE" w:rsidP="00C04713">
    <w:pPr>
      <w:tabs>
        <w:tab w:val="right" w:pos="10466"/>
      </w:tabs>
      <w:adjustRightInd w:val="0"/>
      <w:snapToGrid w:val="0"/>
      <w:spacing w:line="240" w:lineRule="auto"/>
      <w:rPr>
        <w:rFonts w:asciiTheme="majorHAnsi" w:hAnsiTheme="majorHAnsi" w:cstheme="majorHAnsi"/>
        <w:sz w:val="16"/>
      </w:rPr>
    </w:pPr>
    <w:bookmarkStart w:id="0" w:name="_Hlk207047694"/>
    <w:r w:rsidRPr="00BD5BBC">
      <w:rPr>
        <w:rFonts w:asciiTheme="majorHAnsi" w:eastAsia="DengXian" w:hAnsiTheme="majorHAnsi" w:cstheme="majorHAnsi"/>
        <w:b/>
        <w:bCs/>
        <w:noProof/>
      </w:rPr>
      <w:drawing>
        <wp:inline distT="0" distB="0" distL="0" distR="0" wp14:anchorId="3518C9BE" wp14:editId="1C3DAE3D">
          <wp:extent cx="394417" cy="339565"/>
          <wp:effectExtent l="19050" t="19050" r="24765"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95552" cy="340542"/>
                  </a:xfrm>
                  <a:prstGeom prst="rect">
                    <a:avLst/>
                  </a:prstGeom>
                  <a:ln w="3175">
                    <a:solidFill>
                      <a:schemeClr val="tx1"/>
                    </a:solidFill>
                  </a:ln>
                </pic:spPr>
              </pic:pic>
            </a:graphicData>
          </a:graphic>
        </wp:inline>
      </w:drawing>
    </w:r>
    <w:r w:rsidR="00994CB1" w:rsidRPr="00994CB1">
      <w:rPr>
        <w:rFonts w:asciiTheme="majorHAnsi" w:hAnsiTheme="majorHAnsi" w:cstheme="majorHAnsi"/>
        <w:i/>
        <w:iCs/>
        <w:sz w:val="16"/>
        <w:szCs w:val="16"/>
      </w:rPr>
      <w:t>Journal of Agricultural &amp; Rural Economics</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bookmarkEnd w:id="0"/>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054E8880">
                <wp:extent cx="956261" cy="342901"/>
                <wp:effectExtent l="0" t="0" r="0" b="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342901"/>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36A"/>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A732F"/>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D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51EC"/>
    <w:rsid w:val="00416965"/>
    <w:rsid w:val="004319A7"/>
    <w:rsid w:val="00441172"/>
    <w:rsid w:val="00460999"/>
    <w:rsid w:val="00464F98"/>
    <w:rsid w:val="0048153C"/>
    <w:rsid w:val="004823EA"/>
    <w:rsid w:val="004A2EB1"/>
    <w:rsid w:val="004A40BD"/>
    <w:rsid w:val="004B05FF"/>
    <w:rsid w:val="004B237F"/>
    <w:rsid w:val="004B2D6D"/>
    <w:rsid w:val="004B439E"/>
    <w:rsid w:val="004B4A90"/>
    <w:rsid w:val="004C0B43"/>
    <w:rsid w:val="004C18E7"/>
    <w:rsid w:val="004D6D9F"/>
    <w:rsid w:val="004E2EB3"/>
    <w:rsid w:val="004E4638"/>
    <w:rsid w:val="00504526"/>
    <w:rsid w:val="005067EE"/>
    <w:rsid w:val="005107E1"/>
    <w:rsid w:val="00520647"/>
    <w:rsid w:val="00520A1D"/>
    <w:rsid w:val="00526062"/>
    <w:rsid w:val="005313B2"/>
    <w:rsid w:val="00531423"/>
    <w:rsid w:val="00534E89"/>
    <w:rsid w:val="00535B2C"/>
    <w:rsid w:val="0053607D"/>
    <w:rsid w:val="00545B32"/>
    <w:rsid w:val="00547AA6"/>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6F53"/>
    <w:rsid w:val="00620D71"/>
    <w:rsid w:val="0063755B"/>
    <w:rsid w:val="00641FC1"/>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34F2"/>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76F8F"/>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007"/>
    <w:rsid w:val="00907062"/>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CB1"/>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2D9B"/>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3FC1"/>
    <w:rsid w:val="00BC4420"/>
    <w:rsid w:val="00BD5267"/>
    <w:rsid w:val="00BD5BBC"/>
    <w:rsid w:val="00BD5ECF"/>
    <w:rsid w:val="00BD65C8"/>
    <w:rsid w:val="00BD6925"/>
    <w:rsid w:val="00BE0924"/>
    <w:rsid w:val="00BE29C0"/>
    <w:rsid w:val="00BE7294"/>
    <w:rsid w:val="00C02EDC"/>
    <w:rsid w:val="00C04713"/>
    <w:rsid w:val="00C04D0D"/>
    <w:rsid w:val="00C15B8E"/>
    <w:rsid w:val="00C16344"/>
    <w:rsid w:val="00C235CF"/>
    <w:rsid w:val="00C25374"/>
    <w:rsid w:val="00C27A85"/>
    <w:rsid w:val="00C370F7"/>
    <w:rsid w:val="00C37C9B"/>
    <w:rsid w:val="00C4009A"/>
    <w:rsid w:val="00C41AD6"/>
    <w:rsid w:val="00C41AF0"/>
    <w:rsid w:val="00C66B16"/>
    <w:rsid w:val="00C705DD"/>
    <w:rsid w:val="00C733AC"/>
    <w:rsid w:val="00C7545E"/>
    <w:rsid w:val="00C824C8"/>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D42"/>
    <w:rsid w:val="00D62EFF"/>
    <w:rsid w:val="00D65C05"/>
    <w:rsid w:val="00D70B0D"/>
    <w:rsid w:val="00D77B5F"/>
    <w:rsid w:val="00D77DFB"/>
    <w:rsid w:val="00D8460D"/>
    <w:rsid w:val="00D85F9D"/>
    <w:rsid w:val="00D8654A"/>
    <w:rsid w:val="00D870BC"/>
    <w:rsid w:val="00DA3608"/>
    <w:rsid w:val="00DA3B2A"/>
    <w:rsid w:val="00DA72DD"/>
    <w:rsid w:val="00DB2AF8"/>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53D3"/>
    <w:rsid w:val="00EA6639"/>
    <w:rsid w:val="00EB11F8"/>
    <w:rsid w:val="00EC1C50"/>
    <w:rsid w:val="00EC1E80"/>
    <w:rsid w:val="00EC36E6"/>
    <w:rsid w:val="00ED2DC3"/>
    <w:rsid w:val="00ED3685"/>
    <w:rsid w:val="00F01E11"/>
    <w:rsid w:val="00F147D7"/>
    <w:rsid w:val="00F15E1D"/>
    <w:rsid w:val="00F23645"/>
    <w:rsid w:val="00F2618B"/>
    <w:rsid w:val="00F303CD"/>
    <w:rsid w:val="00F30715"/>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2B0E"/>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4</Pages>
  <Words>1282</Words>
  <Characters>7056</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18</cp:revision>
  <cp:lastPrinted>2025-08-08T23:58:00Z</cp:lastPrinted>
  <dcterms:created xsi:type="dcterms:W3CDTF">2025-08-08T18:20:00Z</dcterms:created>
  <dcterms:modified xsi:type="dcterms:W3CDTF">2026-01-31T18:56:00Z</dcterms:modified>
</cp:coreProperties>
</file>