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8BA9C" w14:textId="77777777" w:rsidR="00E10C97" w:rsidRPr="00C4559B" w:rsidRDefault="00E10C97" w:rsidP="00E10C97">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202BC578" w:rsidR="00032511" w:rsidRPr="00E10C97" w:rsidRDefault="00E10C97" w:rsidP="00E10C97">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39873A9F" w14:textId="77777777" w:rsidR="00E10C97" w:rsidRPr="00C4559B" w:rsidRDefault="00E10C97" w:rsidP="00E10C97">
      <w:pPr>
        <w:pStyle w:val="MDPI21heading1"/>
        <w:rPr>
          <w:rFonts w:ascii="Cambria Math" w:hAnsi="Cambria Math"/>
          <w:b w:val="0"/>
          <w:lang w:val="fr-FR"/>
        </w:rPr>
      </w:pPr>
      <w:r w:rsidRPr="00C4559B">
        <w:rPr>
          <w:rFonts w:ascii="Cambria Math" w:hAnsi="Cambria Math"/>
          <w:lang w:val="fr-FR"/>
        </w:rPr>
        <w:t>Résumé</w:t>
      </w:r>
    </w:p>
    <w:p w14:paraId="13E0CA9E"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31C9D59C" w14:textId="77777777" w:rsidR="00E10C97" w:rsidRPr="00C4559B" w:rsidRDefault="00E10C97" w:rsidP="00E10C97">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27147CB8" w14:textId="77777777" w:rsidR="00E10C97" w:rsidRPr="00C4559B" w:rsidRDefault="00E10C97" w:rsidP="00E10C97">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5801576A" w14:textId="77777777" w:rsidR="00E10C97" w:rsidRPr="00C4559B" w:rsidRDefault="00E10C97" w:rsidP="00E10C97">
      <w:pPr>
        <w:pStyle w:val="MDPI19line"/>
        <w:rPr>
          <w:rFonts w:ascii="Cambria Math" w:hAnsi="Cambria Math"/>
          <w:lang w:val="fr-FR"/>
        </w:rPr>
      </w:pPr>
    </w:p>
    <w:p w14:paraId="46835CAB"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rPr>
        <w:t>Introduction</w:t>
      </w:r>
    </w:p>
    <w:p w14:paraId="3886D9D3"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285F34FE"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rPr>
        <w:t xml:space="preserve">1. revue de la littérature </w:t>
      </w:r>
    </w:p>
    <w:p w14:paraId="6780B6BC"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4FEF288E" w14:textId="77777777" w:rsidR="00E10C97" w:rsidRPr="00E10C97" w:rsidRDefault="00E10C97" w:rsidP="00E10C97">
      <w:pPr>
        <w:pStyle w:val="MDPI21heading1"/>
        <w:rPr>
          <w:rFonts w:ascii="Cambria Math" w:hAnsi="Cambria Math"/>
        </w:rPr>
      </w:pPr>
      <w:r w:rsidRPr="00E10C97">
        <w:rPr>
          <w:rFonts w:ascii="Cambria Math" w:hAnsi="Cambria Math"/>
        </w:rPr>
        <w:t>1.1. Sous-section</w:t>
      </w:r>
    </w:p>
    <w:p w14:paraId="24F3BCC2" w14:textId="77777777" w:rsidR="00E10C97" w:rsidRPr="00E10C97" w:rsidRDefault="00E10C97" w:rsidP="00E10C97">
      <w:pPr>
        <w:pStyle w:val="MDPI31text"/>
        <w:ind w:left="2550"/>
        <w:rPr>
          <w:rFonts w:ascii="Cambria Math" w:hAnsi="Cambria Math"/>
        </w:rPr>
      </w:pPr>
      <w:r w:rsidRPr="00E10C97">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59D2AE8" w14:textId="77777777" w:rsidR="00E10C97" w:rsidRPr="00E10C97" w:rsidRDefault="00E10C97" w:rsidP="00E10C97">
      <w:pPr>
        <w:pStyle w:val="MDPI21heading1"/>
        <w:rPr>
          <w:rFonts w:ascii="Cambria Math" w:hAnsi="Cambria Math"/>
        </w:rPr>
      </w:pPr>
      <w:r w:rsidRPr="00E10C97">
        <w:rPr>
          <w:rFonts w:ascii="Cambria Math" w:hAnsi="Cambria Math"/>
        </w:rPr>
        <w:t>1.1.1. Sous-sous-section</w:t>
      </w:r>
    </w:p>
    <w:p w14:paraId="6983C43F" w14:textId="77777777" w:rsidR="00E10C97" w:rsidRPr="00E10C97" w:rsidRDefault="00E10C97" w:rsidP="00E10C97">
      <w:pPr>
        <w:pStyle w:val="MDPI31text"/>
        <w:ind w:left="2550"/>
        <w:rPr>
          <w:rFonts w:ascii="Cambria Math" w:hAnsi="Cambria Math"/>
        </w:rPr>
      </w:pPr>
      <w:r w:rsidRPr="00E10C97">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0C870A"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1EA588E4"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4F8148DA"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rPr>
        <w:t>3.2. Figures et schémas</w:t>
      </w:r>
    </w:p>
    <w:p w14:paraId="2DD4AB9D" w14:textId="77777777" w:rsidR="00E10C97" w:rsidRPr="00C4559B" w:rsidRDefault="00E10C97" w:rsidP="00E10C97">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2C86666" w14:textId="77777777" w:rsidR="00E10C97" w:rsidRPr="00C4559B" w:rsidRDefault="00E10C97" w:rsidP="00E10C97">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6D0D3204" w14:textId="77777777" w:rsidR="00E10C97" w:rsidRPr="00C4559B" w:rsidRDefault="00E10C97" w:rsidP="00E10C97">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7DC2F71B" wp14:editId="3B8EB328">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2E44B0ED" w14:textId="77777777" w:rsidR="00E10C97" w:rsidRPr="00C4559B" w:rsidRDefault="00E10C97" w:rsidP="00E10C97">
      <w:pPr>
        <w:pStyle w:val="MDPI31text"/>
        <w:rPr>
          <w:rFonts w:ascii="Cambria Math" w:hAnsi="Cambria Math"/>
          <w:lang w:val="fr-FR"/>
        </w:rPr>
      </w:pPr>
    </w:p>
    <w:p w14:paraId="1C44361D" w14:textId="77777777" w:rsidR="00E10C97" w:rsidRPr="00C4559B" w:rsidRDefault="00E10C97" w:rsidP="00E10C97">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DCAAFB" w14:textId="77777777" w:rsidR="00E10C97" w:rsidRPr="00C4559B" w:rsidRDefault="00E10C97" w:rsidP="00E10C97">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10C97" w:rsidRPr="00C4559B" w14:paraId="1A33A9D6" w14:textId="77777777" w:rsidTr="00AE6B03">
        <w:tc>
          <w:tcPr>
            <w:tcW w:w="2619" w:type="dxa"/>
          </w:tcPr>
          <w:p w14:paraId="4F986514" w14:textId="77777777" w:rsidR="00E10C97" w:rsidRPr="00C4559B" w:rsidRDefault="00E10C97"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246AA0E3" w14:textId="77777777" w:rsidR="00E10C97" w:rsidRPr="00C4559B" w:rsidRDefault="00E10C97"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29AAD82B" w14:textId="77777777" w:rsidR="00E10C97" w:rsidRPr="00C4559B" w:rsidRDefault="00E10C97"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E10C97" w:rsidRPr="00C4559B" w14:paraId="371BA3FD" w14:textId="77777777" w:rsidTr="00AE6B03">
        <w:tc>
          <w:tcPr>
            <w:tcW w:w="2619" w:type="dxa"/>
          </w:tcPr>
          <w:p w14:paraId="4B0743C5" w14:textId="77777777" w:rsidR="00E10C97" w:rsidRPr="00C4559B" w:rsidRDefault="00E10C97"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70BFABEA" w14:textId="77777777" w:rsidR="00E10C97" w:rsidRPr="00C4559B" w:rsidRDefault="00E10C97"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04331790" w14:textId="77777777" w:rsidR="00E10C97" w:rsidRPr="00C4559B" w:rsidRDefault="00E10C97"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E10C97" w:rsidRPr="00C4559B" w14:paraId="54B0F184" w14:textId="77777777" w:rsidTr="00AE6B03">
        <w:tc>
          <w:tcPr>
            <w:tcW w:w="2619" w:type="dxa"/>
          </w:tcPr>
          <w:p w14:paraId="3A6EEEFC" w14:textId="77777777" w:rsidR="00E10C97" w:rsidRPr="00C4559B" w:rsidRDefault="00E10C97"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4CD31DBA" w14:textId="77777777" w:rsidR="00E10C97" w:rsidRPr="00C4559B" w:rsidRDefault="00E10C97"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A283CCA" w14:textId="77777777" w:rsidR="00E10C97" w:rsidRPr="00C4559B" w:rsidRDefault="00E10C97"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232E3085" w14:textId="77777777" w:rsidR="00E10C97" w:rsidRPr="00C4559B" w:rsidRDefault="00E10C97" w:rsidP="00E10C97">
      <w:pPr>
        <w:pStyle w:val="MDPI31text"/>
        <w:ind w:left="2550"/>
        <w:rPr>
          <w:rFonts w:ascii="Cambria Math" w:hAnsi="Cambria Math"/>
          <w:lang w:val="fr-FR"/>
        </w:rPr>
      </w:pPr>
    </w:p>
    <w:p w14:paraId="3E081072"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rPr>
        <w:t>3. Résultats</w:t>
      </w:r>
    </w:p>
    <w:p w14:paraId="566BACBF"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BCEF23A"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rPr>
        <w:t>4. Discussion</w:t>
      </w:r>
    </w:p>
    <w:p w14:paraId="4D2F88EA"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33A45DF0" w14:textId="77777777" w:rsidR="00E10C97" w:rsidRPr="00C4559B" w:rsidRDefault="00E10C97" w:rsidP="00E10C97">
      <w:pPr>
        <w:pStyle w:val="MDPI21heading1"/>
        <w:rPr>
          <w:rFonts w:ascii="Cambria Math" w:hAnsi="Cambria Math"/>
          <w:lang w:val="fr-FR"/>
        </w:rPr>
      </w:pPr>
      <w:r w:rsidRPr="00C4559B">
        <w:rPr>
          <w:rFonts w:ascii="Cambria Math" w:hAnsi="Cambria Math"/>
          <w:lang w:val="fr-FR"/>
        </w:rPr>
        <w:t>Conclusion</w:t>
      </w:r>
    </w:p>
    <w:p w14:paraId="43B48D5D" w14:textId="77777777" w:rsidR="00E10C97" w:rsidRPr="00C4559B" w:rsidRDefault="00E10C97" w:rsidP="00E10C97">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00A00613" w14:textId="77777777" w:rsidR="00E10C97" w:rsidRPr="00C4559B" w:rsidRDefault="00E10C97" w:rsidP="00E10C97">
      <w:pPr>
        <w:pStyle w:val="MDPI21heading1"/>
        <w:ind w:left="0"/>
        <w:rPr>
          <w:rFonts w:ascii="Cambria Math" w:hAnsi="Cambria Math"/>
          <w:lang w:val="fr-FR"/>
        </w:rPr>
      </w:pPr>
      <w:r w:rsidRPr="00C4559B">
        <w:rPr>
          <w:rFonts w:ascii="Cambria Math" w:hAnsi="Cambria Math"/>
          <w:lang w:val="fr-FR"/>
        </w:rPr>
        <w:t>Références</w:t>
      </w:r>
    </w:p>
    <w:p w14:paraId="1615BFDA" w14:textId="77777777" w:rsidR="00E10C97" w:rsidRPr="00C4559B" w:rsidRDefault="00E10C97" w:rsidP="00E10C97">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5B6DC378" w14:textId="77777777" w:rsidR="00E10C97" w:rsidRPr="00C4559B" w:rsidRDefault="00E10C97" w:rsidP="00E10C97">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1CF0BD8E" w14:textId="77777777" w:rsidR="00E10C97" w:rsidRPr="00C4559B" w:rsidRDefault="00E10C97" w:rsidP="00E10C97">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5AA4C268" w:rsidR="003E1111" w:rsidRPr="00E10C97" w:rsidRDefault="00E10C97" w:rsidP="00E10C97">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44B2B0F8" w:rsidR="00937EA2" w:rsidRPr="00E10C97" w:rsidRDefault="00B9762A" w:rsidP="00983980">
      <w:pPr>
        <w:pStyle w:val="MDPI63notes"/>
        <w:rPr>
          <w:rFonts w:ascii="Cambria Math" w:hAnsi="Cambria Math"/>
          <w:lang w:val="fr-FR"/>
        </w:rPr>
      </w:pPr>
      <w:r w:rsidRPr="00E10C97">
        <w:rPr>
          <w:rFonts w:ascii="Cambria Math" w:hAnsi="Cambria Math"/>
          <w:b/>
          <w:lang w:val="fr-FR"/>
        </w:rPr>
        <w:lastRenderedPageBreak/>
        <w:t>Note:</w:t>
      </w:r>
      <w:r w:rsidRPr="00E10C97">
        <w:rPr>
          <w:rFonts w:ascii="Cambria Math" w:hAnsi="Cambria Math"/>
          <w:lang w:val="fr-FR"/>
        </w:rPr>
        <w:t xml:space="preserve"> </w:t>
      </w:r>
      <w:r w:rsidR="00E10C97"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E10C97">
        <w:rPr>
          <w:rFonts w:ascii="Cambria Math" w:hAnsi="Cambria Math"/>
          <w:lang w:val="fr-FR"/>
        </w:rPr>
        <w:t>e</w:t>
      </w:r>
      <w:r w:rsidR="003E1111" w:rsidRPr="00E10C97">
        <w:rPr>
          <w:rFonts w:ascii="Cambria Math" w:hAnsi="Cambria Math"/>
          <w:lang w:val="fr-FR"/>
        </w:rPr>
        <w:t xml:space="preserve"> </w:t>
      </w:r>
      <w:r w:rsidR="000D0A4B" w:rsidRPr="00E10C97">
        <w:rPr>
          <w:rFonts w:ascii="Cambria Math" w:hAnsi="Cambria Math"/>
          <w:b/>
          <w:bCs/>
          <w:i/>
          <w:iCs/>
          <w:lang w:val="fr-FR"/>
        </w:rPr>
        <w:t>Journal of Corporate Finance &amp; Treasury Management</w:t>
      </w:r>
      <w:r w:rsidR="003E1111" w:rsidRPr="00E10C97">
        <w:rPr>
          <w:rFonts w:ascii="Cambria Math" w:hAnsi="Cambria Math"/>
          <w:lang w:val="fr-FR"/>
        </w:rPr>
        <w:t xml:space="preserve">. </w:t>
      </w:r>
    </w:p>
    <w:sectPr w:rsidR="00937EA2" w:rsidRPr="00E10C97"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09D32" w14:textId="77777777" w:rsidR="00254FE6" w:rsidRPr="00063426" w:rsidRDefault="00254FE6">
      <w:pPr>
        <w:spacing w:line="240" w:lineRule="auto"/>
      </w:pPr>
      <w:r w:rsidRPr="00063426">
        <w:separator/>
      </w:r>
    </w:p>
  </w:endnote>
  <w:endnote w:type="continuationSeparator" w:id="0">
    <w:p w14:paraId="77730D9B" w14:textId="77777777" w:rsidR="00254FE6" w:rsidRPr="00063426" w:rsidRDefault="00254FE6">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584752"/>
      <w:docPartObj>
        <w:docPartGallery w:val="Page Numbers (Bottom of Page)"/>
        <w:docPartUnique/>
      </w:docPartObj>
    </w:sdtPr>
    <w:sdtContent>
      <w:p w14:paraId="7A3B482D" w14:textId="7154C272" w:rsidR="00D52614" w:rsidRDefault="00D52614">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5245E5F6" w:rsidR="00FA6861" w:rsidRPr="004C0B43" w:rsidRDefault="00AD008C"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5E93FAA3" wp14:editId="6E032B1C">
          <wp:extent cx="375940" cy="363513"/>
          <wp:effectExtent l="19050" t="19050" r="2413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75940" cy="363513"/>
                  </a:xfrm>
                  <a:prstGeom prst="rect">
                    <a:avLst/>
                  </a:prstGeom>
                  <a:ln w="3175">
                    <a:solidFill>
                      <a:sysClr val="windowText" lastClr="000000"/>
                    </a:solidFill>
                  </a:ln>
                </pic:spPr>
              </pic:pic>
            </a:graphicData>
          </a:graphic>
        </wp:inline>
      </w:drawing>
    </w:r>
    <w:r w:rsidRPr="000D0A4B">
      <w:rPr>
        <w:rFonts w:asciiTheme="majorHAnsi" w:hAnsiTheme="majorHAnsi" w:cstheme="majorHAnsi"/>
        <w:i/>
        <w:iCs/>
        <w:sz w:val="16"/>
        <w:szCs w:val="16"/>
      </w:rPr>
      <w:t>Journal of Corporate Finance &amp; Treasury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7497D" w14:textId="77777777" w:rsidR="00254FE6" w:rsidRPr="00063426" w:rsidRDefault="00254FE6">
      <w:pPr>
        <w:spacing w:line="240" w:lineRule="auto"/>
      </w:pPr>
      <w:r w:rsidRPr="00063426">
        <w:separator/>
      </w:r>
    </w:p>
  </w:footnote>
  <w:footnote w:type="continuationSeparator" w:id="0">
    <w:p w14:paraId="52E36A21" w14:textId="77777777" w:rsidR="00254FE6" w:rsidRPr="00063426" w:rsidRDefault="00254FE6">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8B84722" w:rsidR="00C25374" w:rsidRPr="00BD5BBC" w:rsidRDefault="000D0A4B" w:rsidP="00D52614">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49F3C4DE" wp14:editId="14223534">
          <wp:extent cx="375940" cy="363513"/>
          <wp:effectExtent l="19050" t="19050" r="24130" b="177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75940" cy="363513"/>
                  </a:xfrm>
                  <a:prstGeom prst="rect">
                    <a:avLst/>
                  </a:prstGeom>
                  <a:ln w="3175">
                    <a:solidFill>
                      <a:schemeClr val="tx1"/>
                    </a:solidFill>
                  </a:ln>
                </pic:spPr>
              </pic:pic>
            </a:graphicData>
          </a:graphic>
        </wp:inline>
      </w:drawing>
    </w:r>
    <w:r w:rsidRPr="000D0A4B">
      <w:rPr>
        <w:rFonts w:asciiTheme="majorHAnsi" w:hAnsiTheme="majorHAnsi" w:cstheme="majorHAnsi"/>
        <w:i/>
        <w:iCs/>
        <w:sz w:val="16"/>
        <w:szCs w:val="16"/>
      </w:rPr>
      <w:t>Journal of Corporate Finance &amp; Treasury Management</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5D85ED08" w:rsidR="00C25374" w:rsidRPr="00063426" w:rsidRDefault="000D0A4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75E3381A" wp14:editId="28EC2260">
                <wp:extent cx="1138844" cy="445162"/>
                <wp:effectExtent l="0" t="0" r="4445"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151641" cy="450164"/>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3BB"/>
    <w:rsid w:val="000857D8"/>
    <w:rsid w:val="0009073B"/>
    <w:rsid w:val="00091DAA"/>
    <w:rsid w:val="00094C95"/>
    <w:rsid w:val="00094FA9"/>
    <w:rsid w:val="000A1F5E"/>
    <w:rsid w:val="000B4BE8"/>
    <w:rsid w:val="000B63BA"/>
    <w:rsid w:val="000B7572"/>
    <w:rsid w:val="000C7AB4"/>
    <w:rsid w:val="000D0A4B"/>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54FE6"/>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4B48"/>
    <w:rsid w:val="00335390"/>
    <w:rsid w:val="0034231C"/>
    <w:rsid w:val="00347275"/>
    <w:rsid w:val="003556A9"/>
    <w:rsid w:val="003677F2"/>
    <w:rsid w:val="0037147C"/>
    <w:rsid w:val="003A1784"/>
    <w:rsid w:val="003A77E2"/>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637A"/>
    <w:rsid w:val="004D6D9F"/>
    <w:rsid w:val="004E2EB3"/>
    <w:rsid w:val="004E4638"/>
    <w:rsid w:val="00504526"/>
    <w:rsid w:val="005067EE"/>
    <w:rsid w:val="005107E1"/>
    <w:rsid w:val="00520647"/>
    <w:rsid w:val="00526062"/>
    <w:rsid w:val="005313B2"/>
    <w:rsid w:val="00531423"/>
    <w:rsid w:val="00531BCD"/>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0E4C"/>
    <w:rsid w:val="0063701A"/>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46575"/>
    <w:rsid w:val="00A5120B"/>
    <w:rsid w:val="00A537D3"/>
    <w:rsid w:val="00A63590"/>
    <w:rsid w:val="00A734C4"/>
    <w:rsid w:val="00A75103"/>
    <w:rsid w:val="00A813A3"/>
    <w:rsid w:val="00A8232D"/>
    <w:rsid w:val="00A82D59"/>
    <w:rsid w:val="00A87041"/>
    <w:rsid w:val="00A91959"/>
    <w:rsid w:val="00A9758F"/>
    <w:rsid w:val="00AB095F"/>
    <w:rsid w:val="00AB36EA"/>
    <w:rsid w:val="00AC595D"/>
    <w:rsid w:val="00AC5A47"/>
    <w:rsid w:val="00AC6087"/>
    <w:rsid w:val="00AD008C"/>
    <w:rsid w:val="00AD4532"/>
    <w:rsid w:val="00AE4239"/>
    <w:rsid w:val="00AE72BC"/>
    <w:rsid w:val="00AF41E4"/>
    <w:rsid w:val="00B105F4"/>
    <w:rsid w:val="00B119BE"/>
    <w:rsid w:val="00B12493"/>
    <w:rsid w:val="00B2215E"/>
    <w:rsid w:val="00B23DF9"/>
    <w:rsid w:val="00B325DB"/>
    <w:rsid w:val="00B34EBF"/>
    <w:rsid w:val="00B52BD4"/>
    <w:rsid w:val="00B54059"/>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49FC"/>
    <w:rsid w:val="00C7545E"/>
    <w:rsid w:val="00C824C8"/>
    <w:rsid w:val="00C9066B"/>
    <w:rsid w:val="00C9142E"/>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2614"/>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0C97"/>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E699A"/>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4149"/>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4</Pages>
  <Words>1284</Words>
  <Characters>7063</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2026-01-31T19:05:00Z</dcterms:modified>
</cp:coreProperties>
</file>